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517" w:rsidRPr="00220810" w:rsidRDefault="001F2517" w:rsidP="00BC4FCF">
      <w:pPr>
        <w:keepNext/>
        <w:spacing w:after="60" w:line="240" w:lineRule="auto"/>
        <w:outlineLvl w:val="2"/>
        <w:rPr>
          <w:rFonts w:ascii="Times New Roman" w:hAnsi="Times New Roman"/>
          <w:i/>
          <w:iCs/>
          <w:noProof/>
          <w:sz w:val="20"/>
          <w:szCs w:val="24"/>
          <w:lang w:eastAsia="bg-BG"/>
        </w:rPr>
      </w:pPr>
      <w:r w:rsidRPr="00220810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Образец -  Техническо предложение </w:t>
      </w:r>
    </w:p>
    <w:p w:rsidR="001F2517" w:rsidRPr="00220810" w:rsidRDefault="001F2517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1F2517" w:rsidRPr="00220810" w:rsidRDefault="001F2517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До Национална спортна академия “Васил Левски”</w:t>
      </w:r>
    </w:p>
    <w:p w:rsidR="001F2517" w:rsidRPr="00220810" w:rsidRDefault="001F2517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</w:p>
    <w:p w:rsidR="001F2517" w:rsidRPr="00220810" w:rsidRDefault="001F2517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Т Е Х Н И Ч Е С К О   П Р Е Д Л О Ж Е Н И Е</w:t>
      </w:r>
    </w:p>
    <w:p w:rsidR="001F2517" w:rsidRPr="00220810" w:rsidRDefault="001F2517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F2517" w:rsidRPr="00220810" w:rsidRDefault="001F2517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220810">
        <w:rPr>
          <w:rFonts w:ascii="Times New Roman" w:hAnsi="Times New Roman"/>
          <w:b/>
          <w:sz w:val="24"/>
          <w:szCs w:val="24"/>
        </w:rPr>
        <w:t>От Долуподписаният _______________________________, в качеството си на ____________________ на дружество ________________________________, ЕИК______________</w:t>
      </w:r>
    </w:p>
    <w:p w:rsidR="001F2517" w:rsidRPr="00220810" w:rsidRDefault="001F2517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1F2517" w:rsidRPr="00220810" w:rsidRDefault="001F2517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220810">
        <w:rPr>
          <w:rFonts w:ascii="Times New Roman" w:hAnsi="Times New Roman"/>
          <w:b/>
          <w:sz w:val="24"/>
          <w:szCs w:val="24"/>
        </w:rPr>
        <w:t>Уважаеми господин Ректор,</w:t>
      </w:r>
    </w:p>
    <w:p w:rsidR="001F2517" w:rsidRPr="00220810" w:rsidRDefault="001F2517" w:rsidP="00D13BC0">
      <w:pPr>
        <w:spacing w:after="0" w:line="288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 xml:space="preserve">Запознах се с документацията за участие за възлагане на публично състезание с предмет: </w:t>
      </w:r>
      <w:r w:rsidRPr="00220810">
        <w:rPr>
          <w:rFonts w:ascii="Times New Roman" w:hAnsi="Times New Roman"/>
          <w:b/>
          <w:sz w:val="24"/>
          <w:szCs w:val="24"/>
        </w:rPr>
        <w:t xml:space="preserve">„Строителнo-ремонтни работи на обекти на НСА „Васил Левски“ </w:t>
      </w:r>
      <w:r w:rsidRPr="00220810">
        <w:rPr>
          <w:rFonts w:ascii="Times New Roman" w:hAnsi="Times New Roman"/>
          <w:sz w:val="24"/>
          <w:szCs w:val="24"/>
        </w:rPr>
        <w:t xml:space="preserve">и при условие, че представляваното от мен дружество бъде избрано за изпълнител: </w:t>
      </w:r>
    </w:p>
    <w:p w:rsidR="001F2517" w:rsidRPr="00220810" w:rsidRDefault="001F2517" w:rsidP="000E5664">
      <w:pPr>
        <w:spacing w:after="0" w:line="288" w:lineRule="auto"/>
        <w:jc w:val="center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  <w:lang w:val="en-US"/>
        </w:rPr>
        <w:t xml:space="preserve">П Р Е Д Л А Г А М </w:t>
      </w:r>
      <w:r w:rsidRPr="00220810">
        <w:rPr>
          <w:rFonts w:ascii="Times New Roman" w:hAnsi="Times New Roman"/>
          <w:sz w:val="24"/>
          <w:szCs w:val="24"/>
        </w:rPr>
        <w:t xml:space="preserve">  и   </w:t>
      </w:r>
      <w:r w:rsidRPr="00220810">
        <w:rPr>
          <w:rFonts w:ascii="Times New Roman" w:hAnsi="Times New Roman"/>
          <w:sz w:val="24"/>
          <w:szCs w:val="24"/>
          <w:lang w:val="en-US"/>
        </w:rPr>
        <w:t xml:space="preserve"> Д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Е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К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Л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А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Р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И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Р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А</w:t>
      </w:r>
      <w:r w:rsidRPr="00220810">
        <w:rPr>
          <w:rFonts w:ascii="Times New Roman" w:hAnsi="Times New Roman"/>
          <w:sz w:val="24"/>
          <w:szCs w:val="24"/>
        </w:rPr>
        <w:t xml:space="preserve"> </w:t>
      </w:r>
      <w:r w:rsidRPr="00220810">
        <w:rPr>
          <w:rFonts w:ascii="Times New Roman" w:hAnsi="Times New Roman"/>
          <w:sz w:val="24"/>
          <w:szCs w:val="24"/>
          <w:lang w:val="en-US"/>
        </w:rPr>
        <w:t>М</w:t>
      </w:r>
      <w:r w:rsidRPr="00220810">
        <w:rPr>
          <w:rFonts w:ascii="Times New Roman" w:hAnsi="Times New Roman"/>
          <w:sz w:val="24"/>
          <w:szCs w:val="24"/>
        </w:rPr>
        <w:t>, че</w:t>
      </w:r>
    </w:p>
    <w:p w:rsidR="001F2517" w:rsidRPr="00220810" w:rsidRDefault="001F2517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1. Дружеството притежава необходимите и достатъчни финансови, материални ресурси и строителна техника и механизация, а също така квалифициран персонал със строителни и технически умения, с които ПРЕДЛАГАМ  да изпълним  всички възложени от Възложителя поръчки за строително ремонтни дейности на всеки от обектите съставляващи сградния фонд на Възлжителя</w:t>
      </w:r>
    </w:p>
    <w:p w:rsidR="001F2517" w:rsidRPr="00220810" w:rsidRDefault="001F2517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Ректорат, Многофункционална спортна зала - МФСЗ, Закрити и открити спортни съоръжения ЗОСС, Стол №1, Студентско общежитие Блок 70</w:t>
      </w:r>
      <w:r>
        <w:rPr>
          <w:rFonts w:ascii="Times New Roman" w:hAnsi="Times New Roman"/>
          <w:sz w:val="24"/>
          <w:szCs w:val="24"/>
        </w:rPr>
        <w:t xml:space="preserve"> и други</w:t>
      </w:r>
      <w:r w:rsidRPr="0022081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находящи се в</w:t>
      </w:r>
      <w:r w:rsidRPr="00220810">
        <w:rPr>
          <w:rFonts w:ascii="Times New Roman" w:hAnsi="Times New Roman"/>
          <w:sz w:val="24"/>
          <w:szCs w:val="24"/>
        </w:rPr>
        <w:t xml:space="preserve"> гр.София, Студентски град ул. „Акад Стефан Младенов“ 21;</w:t>
      </w:r>
    </w:p>
    <w:p w:rsidR="001F2517" w:rsidRPr="00220810" w:rsidRDefault="001F2517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Студентски общежития - Блок 61 вх.В, Г и Д, и ниско тяло на Блок 18 в гр.София, Студентски град;</w:t>
      </w:r>
    </w:p>
    <w:p w:rsidR="001F2517" w:rsidRPr="00220810" w:rsidRDefault="001F2517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Планинска учебно-спортна база “Проф. Иван Стайков“ в Природен парк „Витоша“;</w:t>
      </w:r>
    </w:p>
    <w:p w:rsidR="001F2517" w:rsidRPr="00220810" w:rsidRDefault="001F2517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Планинска учебно-спортна база „Проф Никола Хаджиев“ в Курортен комплекс „Боровец“, Община Самоков;</w:t>
      </w:r>
    </w:p>
    <w:p w:rsidR="001F2517" w:rsidRPr="00220810" w:rsidRDefault="001F2517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Планинска учебно - спортна база „Вихрен“  в Национален парк „Пирин”, община Банско;</w:t>
      </w:r>
    </w:p>
    <w:p w:rsidR="001F2517" w:rsidRPr="00220810" w:rsidRDefault="001F2517" w:rsidP="00E05DF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- Водна учебно-спортна база ВУСБ -НСА - гр. Несебър, област Бургас.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2. Ще изпълним всички възложени строително ремонтни работи с много добро качество и в съответствие с изискванията на Възложителя. Подробно сме запознати с местонахождението и състоянието на всички обекти от сградния фонд на Академията и сме включили в офертата всички разходи необходими за качественото и срочно изпълнение на поръчката.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 xml:space="preserve">3. Ще предоставим безплатно гаранционно поддържане на всички изпълнени работи в срок </w:t>
      </w:r>
      <w:r>
        <w:rPr>
          <w:rFonts w:ascii="Times New Roman" w:hAnsi="Times New Roman"/>
          <w:sz w:val="24"/>
          <w:szCs w:val="24"/>
        </w:rPr>
        <w:t xml:space="preserve">от 5 </w:t>
      </w:r>
      <w:r w:rsidRPr="009149F1">
        <w:rPr>
          <w:rFonts w:ascii="Times New Roman" w:hAnsi="Times New Roman"/>
          <w:color w:val="FF0000"/>
          <w:sz w:val="24"/>
          <w:szCs w:val="24"/>
        </w:rPr>
        <w:t>г.,</w:t>
      </w:r>
      <w:r w:rsidRPr="00220810">
        <w:rPr>
          <w:rFonts w:ascii="Times New Roman" w:hAnsi="Times New Roman"/>
          <w:sz w:val="24"/>
          <w:szCs w:val="24"/>
        </w:rPr>
        <w:t xml:space="preserve"> а в случай че по Наредба № 2 от </w:t>
      </w:r>
      <w:smartTag w:uri="urn:schemas-microsoft-com:office:smarttags" w:element="metricconverter">
        <w:smartTagPr>
          <w:attr w:name="ProductID" w:val="2003 г"/>
        </w:smartTagPr>
        <w:r w:rsidRPr="00220810">
          <w:rPr>
            <w:rFonts w:ascii="Times New Roman" w:hAnsi="Times New Roman"/>
            <w:sz w:val="24"/>
            <w:szCs w:val="24"/>
          </w:rPr>
          <w:t>2003 г</w:t>
        </w:r>
      </w:smartTag>
      <w:r w:rsidRPr="00220810">
        <w:rPr>
          <w:rFonts w:ascii="Times New Roman" w:hAnsi="Times New Roman"/>
          <w:sz w:val="24"/>
          <w:szCs w:val="24"/>
        </w:rPr>
        <w:t xml:space="preserve">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срокът е по-дълъг ще предоставим безплатно гаранционно поддържане в съответния срок по Наредбата. В същия срок за своя сметка и със свои сили безплатно ще възстановявам, поправям, подменям, извършвам, отстранявам и ремонтирам всички предявени от Възложителя повреди, дефекти, недостатъци и рекламации, възникнали в следствие на некачествено изпълнение, независимо от момента на възникването им. 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4.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действията, бездействията и работата на посочените по-горе подизпълнители като за свои действия, бездействия и работа.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5. Представляваното от мен дружество, както и подизпълнителите ни, сме запознати с изискванията за безопасност при изпълнение на строителните работи: Закона за здравословни и безопасни условия на труд, Наредбата  за минималните изисквания за здравословни и безопасни условия на труд при извършване на СМР; Наредбата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труд; Наредбата  за правилата и нормите за пожарна и аварийна безопасност на обектите в експлоатация и изцяло поемаме отговорността по организиране и осигуряване на безопасността при изпълнение на строително ремонтните работи и при изпълнение на възложената работа ще изготвяме и съхраняваме документация за ЗБУТ на обекта.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6. Работниците ще са снабдени с работно облекло и лични предпазни средства.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7. Няма да допускам до работа лица, които са в нетрезво състояние.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8. Няма да допускам до работа лица, които не са преминали предварителен медицински преглед.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9. Няма да допускам до работа лица, които нямат заповед за назначаване.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10. Няма да допускам до работа лица, които не са навършили 18 години.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11. Няма да допускам до работа лица, които не са правоспособни за изпълнение на съответните работи по тази поръчка.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12. Няма да допускам до работа лица, които не са инструктирани и обучени по ЗБУТ и не са запознати с инструкцията за ликвидиране на пожари и аварии.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13.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1F2517" w:rsidRPr="00220810" w:rsidRDefault="001F2517" w:rsidP="00795EF8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 w:rsidRPr="00220810">
        <w:rPr>
          <w:rFonts w:ascii="Times New Roman" w:hAnsi="Times New Roman"/>
          <w:sz w:val="24"/>
          <w:szCs w:val="24"/>
        </w:rPr>
        <w:t xml:space="preserve">Настоящото Техническо предложение е Приложение 1 - неразделна част от Договор за </w:t>
      </w:r>
      <w:r w:rsidRPr="00220810">
        <w:rPr>
          <w:rFonts w:ascii="Times New Roman" w:hAnsi="Times New Roman"/>
          <w:b/>
          <w:sz w:val="24"/>
          <w:szCs w:val="24"/>
          <w:lang w:val="en-US" w:eastAsia="bg-BG"/>
        </w:rPr>
        <w:t>„Строителнo-ремонтни работи на обекти на НСА „Васил Левски“</w:t>
      </w:r>
    </w:p>
    <w:p w:rsidR="001F2517" w:rsidRPr="00220810" w:rsidRDefault="001F2517" w:rsidP="00B66D39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eastAsia="bg-BG"/>
        </w:rPr>
      </w:pPr>
    </w:p>
    <w:p w:rsidR="001F2517" w:rsidRPr="00220810" w:rsidRDefault="001F2517" w:rsidP="00B66D39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1F2517" w:rsidRPr="00220810" w:rsidRDefault="001F2517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220810">
        <w:rPr>
          <w:rFonts w:ascii="Times New Roman" w:hAnsi="Times New Roman"/>
          <w:sz w:val="24"/>
          <w:szCs w:val="24"/>
        </w:rPr>
        <w:t>гр.София</w:t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  <w:t>Участник:</w:t>
      </w:r>
    </w:p>
    <w:p w:rsidR="001F2517" w:rsidRPr="00220810" w:rsidRDefault="001F2517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……….20</w:t>
      </w:r>
      <w:r>
        <w:rPr>
          <w:rFonts w:ascii="Times New Roman" w:hAnsi="Times New Roman"/>
          <w:sz w:val="24"/>
          <w:szCs w:val="24"/>
          <w:lang w:val="en-US"/>
        </w:rPr>
        <w:t>20</w:t>
      </w:r>
      <w:r w:rsidRPr="00220810">
        <w:rPr>
          <w:rFonts w:ascii="Times New Roman" w:hAnsi="Times New Roman"/>
          <w:sz w:val="24"/>
          <w:szCs w:val="24"/>
        </w:rPr>
        <w:t xml:space="preserve"> г.</w:t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</w:r>
      <w:r w:rsidRPr="00220810">
        <w:rPr>
          <w:rFonts w:ascii="Times New Roman" w:hAnsi="Times New Roman"/>
          <w:sz w:val="24"/>
          <w:szCs w:val="24"/>
        </w:rPr>
        <w:tab/>
        <w:t>подпис и печат</w:t>
      </w:r>
    </w:p>
    <w:sectPr w:rsidR="001F2517" w:rsidRPr="00220810" w:rsidSect="00D003EB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FCF"/>
    <w:rsid w:val="0005714A"/>
    <w:rsid w:val="00070E0F"/>
    <w:rsid w:val="000A1880"/>
    <w:rsid w:val="000A51D8"/>
    <w:rsid w:val="000B642A"/>
    <w:rsid w:val="000C27CB"/>
    <w:rsid w:val="000E5664"/>
    <w:rsid w:val="00107011"/>
    <w:rsid w:val="00122D99"/>
    <w:rsid w:val="00153ECA"/>
    <w:rsid w:val="00175BF5"/>
    <w:rsid w:val="001D19BB"/>
    <w:rsid w:val="001F2517"/>
    <w:rsid w:val="00220810"/>
    <w:rsid w:val="00231D5C"/>
    <w:rsid w:val="002A4C04"/>
    <w:rsid w:val="002B7270"/>
    <w:rsid w:val="002F2499"/>
    <w:rsid w:val="003067A4"/>
    <w:rsid w:val="00330EC5"/>
    <w:rsid w:val="00336251"/>
    <w:rsid w:val="00374FD0"/>
    <w:rsid w:val="00392870"/>
    <w:rsid w:val="003941E5"/>
    <w:rsid w:val="003D0A96"/>
    <w:rsid w:val="003F22A9"/>
    <w:rsid w:val="00473D4E"/>
    <w:rsid w:val="00561CD0"/>
    <w:rsid w:val="00566BF0"/>
    <w:rsid w:val="005C39D4"/>
    <w:rsid w:val="005D6219"/>
    <w:rsid w:val="005F1CA1"/>
    <w:rsid w:val="00686E4A"/>
    <w:rsid w:val="006A34CA"/>
    <w:rsid w:val="006C4742"/>
    <w:rsid w:val="006D0489"/>
    <w:rsid w:val="00735475"/>
    <w:rsid w:val="00746650"/>
    <w:rsid w:val="00795EF8"/>
    <w:rsid w:val="007C0CB8"/>
    <w:rsid w:val="007C740B"/>
    <w:rsid w:val="00803AA7"/>
    <w:rsid w:val="008447AD"/>
    <w:rsid w:val="00861428"/>
    <w:rsid w:val="008620C3"/>
    <w:rsid w:val="00890C89"/>
    <w:rsid w:val="008D7676"/>
    <w:rsid w:val="009149F1"/>
    <w:rsid w:val="009D48BA"/>
    <w:rsid w:val="00A15326"/>
    <w:rsid w:val="00A15CBD"/>
    <w:rsid w:val="00A76683"/>
    <w:rsid w:val="00A76B96"/>
    <w:rsid w:val="00AA7E70"/>
    <w:rsid w:val="00AF7F05"/>
    <w:rsid w:val="00B56842"/>
    <w:rsid w:val="00B6181C"/>
    <w:rsid w:val="00B66D39"/>
    <w:rsid w:val="00B70297"/>
    <w:rsid w:val="00B75AB2"/>
    <w:rsid w:val="00B97ED5"/>
    <w:rsid w:val="00BA17AA"/>
    <w:rsid w:val="00BA2752"/>
    <w:rsid w:val="00BA6AFD"/>
    <w:rsid w:val="00BC4FCF"/>
    <w:rsid w:val="00C31CA5"/>
    <w:rsid w:val="00C502EF"/>
    <w:rsid w:val="00C57674"/>
    <w:rsid w:val="00CA19E4"/>
    <w:rsid w:val="00CB1021"/>
    <w:rsid w:val="00D003EB"/>
    <w:rsid w:val="00D13BC0"/>
    <w:rsid w:val="00D45F54"/>
    <w:rsid w:val="00D46F48"/>
    <w:rsid w:val="00D66000"/>
    <w:rsid w:val="00D83E0C"/>
    <w:rsid w:val="00D8588F"/>
    <w:rsid w:val="00DB071B"/>
    <w:rsid w:val="00E05DF2"/>
    <w:rsid w:val="00E24127"/>
    <w:rsid w:val="00E26A6C"/>
    <w:rsid w:val="00E96D35"/>
    <w:rsid w:val="00F21163"/>
    <w:rsid w:val="00F26107"/>
    <w:rsid w:val="00F34599"/>
    <w:rsid w:val="00F96914"/>
    <w:rsid w:val="00F97114"/>
    <w:rsid w:val="00FB0810"/>
    <w:rsid w:val="00FC4B42"/>
    <w:rsid w:val="00FF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A96"/>
    <w:pPr>
      <w:spacing w:after="200" w:line="276" w:lineRule="auto"/>
    </w:pPr>
    <w:rPr>
      <w:lang w:val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701</Words>
  <Characters>3998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6</cp:revision>
  <cp:lastPrinted>2017-02-14T09:34:00Z</cp:lastPrinted>
  <dcterms:created xsi:type="dcterms:W3CDTF">2020-06-11T11:16:00Z</dcterms:created>
  <dcterms:modified xsi:type="dcterms:W3CDTF">2020-06-11T11:32:00Z</dcterms:modified>
</cp:coreProperties>
</file>