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BE" w:rsidRDefault="00C754BE" w:rsidP="000A3EB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C754BE" w:rsidRDefault="00C754BE" w:rsidP="0030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20CE6">
        <w:rPr>
          <w:rFonts w:ascii="Times New Roman" w:hAnsi="Times New Roman"/>
          <w:b/>
          <w:sz w:val="24"/>
          <w:szCs w:val="24"/>
        </w:rPr>
        <w:t>ТЕХНИЧЕСКА СПЕЦИФИКАЦИЯ</w:t>
      </w:r>
    </w:p>
    <w:p w:rsidR="00C754BE" w:rsidRDefault="00C754BE" w:rsidP="00302528">
      <w:pPr>
        <w:spacing w:after="0" w:line="240" w:lineRule="auto"/>
        <w:jc w:val="center"/>
        <w:rPr>
          <w:rStyle w:val="FontStyle18"/>
          <w:bCs/>
          <w:szCs w:val="20"/>
        </w:rPr>
      </w:pPr>
      <w:r>
        <w:rPr>
          <w:rStyle w:val="FontStyle18"/>
          <w:bCs/>
          <w:szCs w:val="20"/>
        </w:rPr>
        <w:t xml:space="preserve"> за </w:t>
      </w:r>
      <w:r w:rsidRPr="003411CE">
        <w:rPr>
          <w:rStyle w:val="FontStyle18"/>
          <w:bCs/>
          <w:szCs w:val="20"/>
        </w:rPr>
        <w:t xml:space="preserve">поръчка с предмет: </w:t>
      </w:r>
    </w:p>
    <w:p w:rsidR="00C754BE" w:rsidRPr="00302528" w:rsidRDefault="00C754BE" w:rsidP="0030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Style w:val="FontStyle17"/>
          <w:b/>
          <w:sz w:val="24"/>
          <w:szCs w:val="24"/>
        </w:rPr>
        <w:t xml:space="preserve">Услуги по печат и доставка на представителни и административни документи за Учебен отдел на НСА „Васил Левски“ за </w:t>
      </w:r>
      <w:smartTag w:uri="urn:schemas-microsoft-com:office:smarttags" w:element="metricconverter">
        <w:smartTagPr>
          <w:attr w:name="ProductID" w:val="2020 г"/>
        </w:smartTagPr>
        <w:r>
          <w:rPr>
            <w:rStyle w:val="FontStyle17"/>
            <w:b/>
            <w:sz w:val="24"/>
            <w:szCs w:val="24"/>
          </w:rPr>
          <w:t>20</w:t>
        </w:r>
        <w:r>
          <w:rPr>
            <w:rStyle w:val="FontStyle17"/>
            <w:b/>
            <w:sz w:val="24"/>
            <w:szCs w:val="24"/>
            <w:lang w:val="en-US"/>
          </w:rPr>
          <w:t>20</w:t>
        </w:r>
        <w:r>
          <w:rPr>
            <w:rStyle w:val="FontStyle17"/>
            <w:b/>
            <w:sz w:val="24"/>
            <w:szCs w:val="24"/>
          </w:rPr>
          <w:t xml:space="preserve"> г</w:t>
        </w:r>
      </w:smartTag>
      <w:r>
        <w:rPr>
          <w:rStyle w:val="FontStyle17"/>
          <w:b/>
          <w:sz w:val="24"/>
          <w:szCs w:val="24"/>
        </w:rPr>
        <w:t>.</w:t>
      </w:r>
    </w:p>
    <w:tbl>
      <w:tblPr>
        <w:tblW w:w="1422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142"/>
        <w:gridCol w:w="2486"/>
        <w:gridCol w:w="900"/>
        <w:gridCol w:w="44"/>
        <w:gridCol w:w="1576"/>
        <w:gridCol w:w="12"/>
        <w:gridCol w:w="888"/>
        <w:gridCol w:w="720"/>
        <w:gridCol w:w="51"/>
        <w:gridCol w:w="849"/>
        <w:gridCol w:w="1260"/>
        <w:gridCol w:w="897"/>
        <w:gridCol w:w="1080"/>
        <w:gridCol w:w="976"/>
        <w:gridCol w:w="909"/>
        <w:gridCol w:w="1139"/>
        <w:gridCol w:w="7"/>
      </w:tblGrid>
      <w:tr w:rsidR="00C754BE" w:rsidRPr="00580E79" w:rsidTr="00630D0F">
        <w:trPr>
          <w:trHeight w:val="227"/>
        </w:trPr>
        <w:tc>
          <w:tcPr>
            <w:tcW w:w="28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2628" w:type="dxa"/>
            <w:gridSpan w:val="2"/>
            <w:vMerge w:val="restart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защитена хартия (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security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paper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) с тегло 90 гр. / м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833" w:type="dxa"/>
            <w:gridSpan w:val="7"/>
            <w:vAlign w:val="center"/>
          </w:tcPr>
          <w:p w:rsidR="00C754BE" w:rsidRPr="00580E79" w:rsidRDefault="00C754BE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графичен дизайн</w:t>
            </w:r>
          </w:p>
        </w:tc>
        <w:tc>
          <w:tcPr>
            <w:tcW w:w="909" w:type="dxa"/>
            <w:vMerge w:val="restart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софтуерен продукт</w:t>
            </w:r>
          </w:p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за попълване</w:t>
            </w:r>
          </w:p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и разпечатване</w:t>
            </w:r>
          </w:p>
        </w:tc>
        <w:tc>
          <w:tcPr>
            <w:tcW w:w="1146" w:type="dxa"/>
            <w:gridSpan w:val="2"/>
            <w:vMerge w:val="restart"/>
            <w:vAlign w:val="center"/>
          </w:tcPr>
          <w:p w:rsidR="00C754BE" w:rsidRPr="00580E79" w:rsidRDefault="00C754BE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други бележки</w:t>
            </w:r>
          </w:p>
        </w:tc>
      </w:tr>
      <w:tr w:rsidR="00C754BE" w:rsidRPr="00580E79" w:rsidTr="00630D0F">
        <w:trPr>
          <w:trHeight w:val="397"/>
        </w:trPr>
        <w:tc>
          <w:tcPr>
            <w:tcW w:w="284" w:type="dxa"/>
            <w:vMerge/>
            <w:vAlign w:val="center"/>
          </w:tcPr>
          <w:p w:rsidR="00C754BE" w:rsidRPr="00580E79" w:rsidRDefault="00C754BE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2628" w:type="dxa"/>
            <w:gridSpan w:val="2"/>
            <w:vMerge/>
            <w:vAlign w:val="center"/>
          </w:tcPr>
          <w:p w:rsidR="00C754BE" w:rsidRPr="00580E79" w:rsidRDefault="00C754BE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gridSpan w:val="2"/>
            <w:vAlign w:val="center"/>
          </w:tcPr>
          <w:p w:rsidR="00C754BE" w:rsidRPr="00580E79" w:rsidRDefault="00C754BE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воден знак</w:t>
            </w:r>
          </w:p>
        </w:tc>
        <w:tc>
          <w:tcPr>
            <w:tcW w:w="1588" w:type="dxa"/>
            <w:gridSpan w:val="2"/>
            <w:vAlign w:val="center"/>
          </w:tcPr>
          <w:p w:rsidR="00C754BE" w:rsidRPr="00580E79" w:rsidRDefault="00C754BE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 xml:space="preserve">видими и невидими нишки, реагиращи на </w:t>
            </w: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UV</w:t>
            </w:r>
            <w:r w:rsidRPr="00580E79">
              <w:rPr>
                <w:rFonts w:ascii="Arial Narrow" w:hAnsi="Arial Narrow"/>
                <w:sz w:val="14"/>
                <w:szCs w:val="14"/>
              </w:rPr>
              <w:t>–лъчи</w:t>
            </w:r>
          </w:p>
        </w:tc>
        <w:tc>
          <w:tcPr>
            <w:tcW w:w="888" w:type="dxa"/>
            <w:vAlign w:val="center"/>
          </w:tcPr>
          <w:p w:rsidR="00C754BE" w:rsidRPr="00580E79" w:rsidRDefault="00C754BE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реакция на алкални разтворители (избелители)</w:t>
            </w:r>
          </w:p>
        </w:tc>
        <w:tc>
          <w:tcPr>
            <w:tcW w:w="771" w:type="dxa"/>
            <w:gridSpan w:val="2"/>
            <w:vAlign w:val="center"/>
          </w:tcPr>
          <w:p w:rsidR="00C754BE" w:rsidRPr="00580E79" w:rsidRDefault="00C754BE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Микротекст</w:t>
            </w:r>
          </w:p>
        </w:tc>
        <w:tc>
          <w:tcPr>
            <w:tcW w:w="849" w:type="dxa"/>
            <w:vAlign w:val="center"/>
          </w:tcPr>
          <w:p w:rsidR="00C754BE" w:rsidRPr="00580E79" w:rsidRDefault="00C754BE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UV</w:t>
            </w:r>
            <w:r w:rsidRPr="00580E79">
              <w:rPr>
                <w:rFonts w:ascii="Arial Narrow" w:hAnsi="Arial Narrow"/>
                <w:sz w:val="14"/>
                <w:szCs w:val="14"/>
              </w:rPr>
              <w:t>–защита</w:t>
            </w:r>
          </w:p>
        </w:tc>
        <w:tc>
          <w:tcPr>
            <w:tcW w:w="1260" w:type="dxa"/>
            <w:vAlign w:val="center"/>
          </w:tcPr>
          <w:p w:rsidR="00C754BE" w:rsidRPr="00580E79" w:rsidRDefault="00C754BE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AntyCopy</w:t>
            </w:r>
            <w:r w:rsidRPr="00580E79">
              <w:rPr>
                <w:rFonts w:ascii="Arial Narrow" w:hAnsi="Arial Narrow"/>
                <w:sz w:val="14"/>
                <w:szCs w:val="14"/>
              </w:rPr>
              <w:t>–защита</w:t>
            </w:r>
          </w:p>
        </w:tc>
        <w:tc>
          <w:tcPr>
            <w:tcW w:w="897" w:type="dxa"/>
            <w:vAlign w:val="center"/>
          </w:tcPr>
          <w:p w:rsidR="00C754BE" w:rsidRPr="00580E79" w:rsidRDefault="00C754BE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 xml:space="preserve">иглена или </w:t>
            </w:r>
          </w:p>
          <w:p w:rsidR="00C754BE" w:rsidRPr="00580E79" w:rsidRDefault="00C754BE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инди</w:t>
            </w:r>
            <w:r w:rsidRPr="00580E79">
              <w:rPr>
                <w:rFonts w:ascii="Arial Narrow" w:hAnsi="Arial Narrow"/>
                <w:sz w:val="14"/>
                <w:szCs w:val="14"/>
              </w:rPr>
              <w:t>кативна номерация</w:t>
            </w:r>
          </w:p>
        </w:tc>
        <w:tc>
          <w:tcPr>
            <w:tcW w:w="108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  <w:lang w:val="en-US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персонификация</w:t>
            </w: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*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размери в мм.</w:t>
            </w:r>
          </w:p>
        </w:tc>
        <w:tc>
          <w:tcPr>
            <w:tcW w:w="909" w:type="dxa"/>
            <w:vMerge/>
            <w:vAlign w:val="center"/>
          </w:tcPr>
          <w:p w:rsidR="00C754BE" w:rsidRPr="00580E79" w:rsidRDefault="00C754BE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146" w:type="dxa"/>
            <w:gridSpan w:val="2"/>
            <w:vMerge/>
            <w:vAlign w:val="center"/>
          </w:tcPr>
          <w:p w:rsidR="00C754BE" w:rsidRPr="00580E79" w:rsidRDefault="00C754BE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</w:tr>
      <w:tr w:rsidR="00C754BE" w:rsidRPr="00580E79" w:rsidTr="00F72D8D">
        <w:trPr>
          <w:trHeight w:val="222"/>
        </w:trPr>
        <w:tc>
          <w:tcPr>
            <w:tcW w:w="14220" w:type="dxa"/>
            <w:gridSpan w:val="1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>ПРЕДСТАВИТЕЛН</w:t>
            </w:r>
            <w:r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>И</w:t>
            </w:r>
            <w:r w:rsidRPr="00580E79"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 xml:space="preserve"> ДОКУМЕНТИ</w:t>
            </w:r>
          </w:p>
        </w:tc>
      </w:tr>
      <w:tr w:rsidR="00C754BE" w:rsidRPr="00580E79" w:rsidTr="007B4342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3936" w:type="dxa"/>
            <w:gridSpan w:val="17"/>
            <w:vAlign w:val="center"/>
          </w:tcPr>
          <w:p w:rsidR="00C754BE" w:rsidRPr="00580E79" w:rsidRDefault="00C754BE" w:rsidP="007B434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ДИПЛОМА ЗА ВИСШЕ ОБРАЗОВАНИЕ   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1000 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4.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2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0 ЛЕВА С ДДС </w:t>
            </w:r>
          </w:p>
        </w:tc>
      </w:tr>
      <w:tr w:rsidR="00C754BE" w:rsidRPr="00580E79" w:rsidTr="00630D0F">
        <w:trPr>
          <w:trHeight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1.1.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260A44" w:rsidRDefault="00C754BE" w:rsidP="004F2740">
            <w:pPr>
              <w:spacing w:line="160" w:lineRule="exac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sz w:val="16"/>
                <w:szCs w:val="16"/>
              </w:rPr>
              <w:t>диплома;</w:t>
            </w:r>
            <w:r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</w:rPr>
              <w:t>хартия 90 гр./кв.м</w:t>
            </w:r>
          </w:p>
        </w:tc>
        <w:tc>
          <w:tcPr>
            <w:tcW w:w="900" w:type="dxa"/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125</w:t>
            </w:r>
            <w:r w:rsidRPr="005D7F1A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200</w:t>
            </w:r>
          </w:p>
        </w:tc>
        <w:tc>
          <w:tcPr>
            <w:tcW w:w="909" w:type="dxa"/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C754BE" w:rsidRPr="00580E79" w:rsidTr="00630D0F">
        <w:trPr>
          <w:trHeight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1.2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D7F1A" w:rsidRDefault="00C754BE" w:rsidP="004F2740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D7F1A">
              <w:rPr>
                <w:rFonts w:ascii="Arial Narrow" w:hAnsi="Arial Narrow"/>
                <w:sz w:val="16"/>
                <w:szCs w:val="16"/>
              </w:rPr>
              <w:t>приложение;</w:t>
            </w:r>
          </w:p>
        </w:tc>
        <w:tc>
          <w:tcPr>
            <w:tcW w:w="900" w:type="dxa"/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125</w:t>
            </w:r>
            <w:r w:rsidRPr="005D7F1A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200</w:t>
            </w:r>
          </w:p>
        </w:tc>
        <w:tc>
          <w:tcPr>
            <w:tcW w:w="909" w:type="dxa"/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D7F1A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C754BE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1.3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C754BE" w:rsidRDefault="00C754BE" w:rsidP="004F2740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луксозна папка (бакалаври, магистри);</w:t>
            </w:r>
          </w:p>
        </w:tc>
        <w:tc>
          <w:tcPr>
            <w:tcW w:w="3420" w:type="dxa"/>
            <w:gridSpan w:val="5"/>
            <w:vAlign w:val="center"/>
          </w:tcPr>
          <w:p w:rsidR="00C754BE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>
                <w:rPr>
                  <w:rFonts w:ascii="Arial Narrow" w:hAnsi="Arial Narrow"/>
                  <w:sz w:val="12"/>
                  <w:szCs w:val="12"/>
                </w:rPr>
                <w:t>1.2 ММ</w:t>
              </w:r>
            </w:smartTag>
            <w:r>
              <w:rPr>
                <w:rFonts w:ascii="Arial Narrow" w:hAnsi="Arial Narrow"/>
                <w:sz w:val="12"/>
                <w:szCs w:val="12"/>
              </w:rPr>
              <w:t>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C754BE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2"/>
                <w:szCs w:val="12"/>
              </w:rPr>
              <w:t>ТЕРМОПЕЧАТ СЪС ЗЛАТНО ФОЛИО</w:t>
            </w:r>
          </w:p>
        </w:tc>
        <w:tc>
          <w:tcPr>
            <w:tcW w:w="1080" w:type="dxa"/>
            <w:vAlign w:val="center"/>
          </w:tcPr>
          <w:p w:rsidR="00C754BE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Default="00C754BE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135/ 205</w:t>
            </w:r>
          </w:p>
        </w:tc>
        <w:tc>
          <w:tcPr>
            <w:tcW w:w="909" w:type="dxa"/>
            <w:vAlign w:val="center"/>
          </w:tcPr>
          <w:p w:rsidR="00C754BE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Default="00C754BE" w:rsidP="00B12731">
            <w:pPr>
              <w:spacing w:after="0" w:line="160" w:lineRule="exact"/>
              <w:jc w:val="center"/>
              <w:rPr>
                <w:rFonts w:ascii="Arial Narrow" w:hAnsi="Arial Narrow"/>
                <w:bCs/>
                <w:sz w:val="12"/>
                <w:szCs w:val="12"/>
              </w:rPr>
            </w:pPr>
            <w:r>
              <w:rPr>
                <w:rFonts w:ascii="Arial Narrow" w:hAnsi="Arial Narrow"/>
                <w:bCs/>
                <w:sz w:val="12"/>
                <w:szCs w:val="12"/>
              </w:rPr>
              <w:t>С ТВЪРДИ КОРИЦИ</w:t>
            </w:r>
          </w:p>
          <w:p w:rsidR="00C754BE" w:rsidRDefault="00C754BE" w:rsidP="00B12731">
            <w:pPr>
              <w:spacing w:after="0"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bCs/>
                <w:sz w:val="12"/>
                <w:szCs w:val="12"/>
              </w:rPr>
              <w:t>С ЪГЛИ</w:t>
            </w:r>
          </w:p>
        </w:tc>
      </w:tr>
      <w:tr w:rsidR="00C754BE" w:rsidRPr="00580E79" w:rsidTr="00630D0F">
        <w:trPr>
          <w:trHeight w:val="356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1.4.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пергаминови разделители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ТИП «КРИСТАЛ», ВОДО– И МАСЛОУСТОЙЧИВА</w:t>
            </w:r>
          </w:p>
        </w:tc>
        <w:tc>
          <w:tcPr>
            <w:tcW w:w="72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185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 xml:space="preserve">3 </w:t>
            </w:r>
            <w:r w:rsidRPr="00580E79">
              <w:rPr>
                <w:rFonts w:ascii="Arial Narrow" w:hAnsi="Arial Narrow"/>
                <w:sz w:val="12"/>
                <w:szCs w:val="12"/>
              </w:rPr>
              <w:t>БР. В КОМПЛЕКТА</w:t>
            </w:r>
          </w:p>
        </w:tc>
      </w:tr>
      <w:tr w:rsidR="00C754BE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3936" w:type="dxa"/>
            <w:gridSpan w:val="17"/>
            <w:vAlign w:val="center"/>
          </w:tcPr>
          <w:p w:rsidR="00C754BE" w:rsidRPr="00580E79" w:rsidRDefault="00C754BE" w:rsidP="007B4342">
            <w:pPr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ЕВРОПЕЙСКО ДИПЛОМНО ПРИЛОЖЕНИЕ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– 3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- 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4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0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0 ЛЕВА С ДДС</w:t>
            </w:r>
          </w:p>
        </w:tc>
      </w:tr>
      <w:tr w:rsidR="00C754BE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2.1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Бланка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за </w:t>
            </w:r>
            <w:r>
              <w:rPr>
                <w:rFonts w:ascii="Arial Narrow" w:hAnsi="Arial Narrow"/>
                <w:sz w:val="16"/>
                <w:szCs w:val="16"/>
              </w:rPr>
              <w:t>ЕДП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 с номерация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20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210 / 295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C754BE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2.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2.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Бланка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</w:rPr>
              <w:t>за втора и следващи страници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20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210 / 295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C754BE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папка;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F2015B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>ГР./ М2  ТЪМНО СИН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520CE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  <w:r>
              <w:rPr>
                <w:rFonts w:ascii="Arial Narrow" w:hAnsi="Arial Narrow"/>
                <w:iCs/>
                <w:sz w:val="12"/>
                <w:szCs w:val="12"/>
              </w:rPr>
              <w:t xml:space="preserve"> И МОТИВ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215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300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C754BE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3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C754BE" w:rsidRPr="00580E79" w:rsidRDefault="00C754BE" w:rsidP="007B434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СВИДЕТЕЛСТВО ЗА ПРОФЕСИОНАЛНА КВАЛИФИКАЦИЯ – 200 бр ( ЗА С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Д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4.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5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0 ЛЕВА С ДДС </w:t>
            </w:r>
          </w:p>
        </w:tc>
      </w:tr>
      <w:tr w:rsidR="00C754BE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3.1.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свидетелство;</w:t>
            </w:r>
          </w:p>
        </w:tc>
        <w:tc>
          <w:tcPr>
            <w:tcW w:w="944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C754BE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3.2.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приложение;</w:t>
            </w:r>
          </w:p>
        </w:tc>
        <w:tc>
          <w:tcPr>
            <w:tcW w:w="944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C754BE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3.3.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80E79">
                <w:rPr>
                  <w:rFonts w:ascii="Arial Narrow" w:hAnsi="Arial Narrow"/>
                  <w:sz w:val="12"/>
                  <w:szCs w:val="12"/>
                </w:rPr>
                <w:t>1.2 ММ</w:t>
              </w:r>
            </w:smartTag>
            <w:r w:rsidRPr="00580E79">
              <w:rPr>
                <w:rFonts w:ascii="Arial Narrow" w:hAnsi="Arial Narrow"/>
                <w:sz w:val="12"/>
                <w:szCs w:val="12"/>
              </w:rPr>
              <w:t>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С ТВЪРДИ КОРИЦИ</w:t>
            </w:r>
          </w:p>
        </w:tc>
      </w:tr>
      <w:tr w:rsidR="00C754BE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3.4.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пергаминови разделители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95 / 160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3 БР. В КОМПЛЕКТА</w:t>
            </w:r>
          </w:p>
        </w:tc>
      </w:tr>
      <w:tr w:rsidR="00C754BE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4.</w:t>
            </w:r>
          </w:p>
        </w:tc>
        <w:tc>
          <w:tcPr>
            <w:tcW w:w="13936" w:type="dxa"/>
            <w:gridSpan w:val="17"/>
            <w:vAlign w:val="center"/>
          </w:tcPr>
          <w:p w:rsidR="00C754BE" w:rsidRPr="00580E79" w:rsidRDefault="00C754BE" w:rsidP="007B434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УДОСТОВЕРЕНИЕ  - НСА  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-  500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( ЗА СД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-3.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8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0 ЛЕВА С ДДС</w:t>
            </w:r>
          </w:p>
        </w:tc>
      </w:tr>
      <w:tr w:rsidR="00C754BE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4.1.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0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C754BE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4.2.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80E79">
                <w:rPr>
                  <w:rFonts w:ascii="Arial Narrow" w:hAnsi="Arial Narrow"/>
                  <w:sz w:val="12"/>
                  <w:szCs w:val="12"/>
                </w:rPr>
                <w:t>1.2 ММ</w:t>
              </w:r>
            </w:smartTag>
            <w:r w:rsidRPr="00580E79">
              <w:rPr>
                <w:rFonts w:ascii="Arial Narrow" w:hAnsi="Arial Narrow"/>
                <w:sz w:val="12"/>
                <w:szCs w:val="12"/>
              </w:rPr>
              <w:t>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210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C754BE" w:rsidRPr="00580E79" w:rsidTr="00630D0F">
        <w:trPr>
          <w:trHeight w:hRule="exact" w:val="40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4.3.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 разделител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185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 БР. В КОМПЛЕКТА</w:t>
            </w:r>
          </w:p>
        </w:tc>
      </w:tr>
      <w:tr w:rsidR="00C754BE" w:rsidRPr="00580E79" w:rsidTr="00CE56A6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5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C754BE" w:rsidRPr="00580E79" w:rsidRDefault="00C754BE" w:rsidP="007B434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УДОСТОВЕРЕНИЕ  за квалификационни кредити на учители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 500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( комплект папка и бланка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-2.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5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0 ЛЕВА С ДДС</w:t>
            </w:r>
          </w:p>
        </w:tc>
      </w:tr>
      <w:tr w:rsidR="00C754BE" w:rsidRPr="00F72D8D" w:rsidTr="00CE56A6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  <w:lang w:val="ru-RU"/>
              </w:rPr>
              <w:t>5.1.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F72D8D" w:rsidRDefault="00C754BE" w:rsidP="00CE56A6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F72D8D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0</w:t>
            </w:r>
          </w:p>
        </w:tc>
        <w:tc>
          <w:tcPr>
            <w:tcW w:w="909" w:type="dxa"/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C754BE" w:rsidRPr="00F72D8D" w:rsidTr="006860A1">
        <w:trPr>
          <w:trHeight w:hRule="exact" w:val="432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F72D8D">
              <w:rPr>
                <w:rFonts w:ascii="Arial Narrow" w:hAnsi="Arial Narrow"/>
                <w:sz w:val="16"/>
                <w:szCs w:val="16"/>
                <w:lang w:val="ru-RU"/>
              </w:rPr>
              <w:t>5.2.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F72D8D" w:rsidRDefault="00C754BE" w:rsidP="00CE56A6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F72D8D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F72D8D" w:rsidRDefault="00C754BE" w:rsidP="00F72D8D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>ГР./ М2  ТЪМНО СИН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F72D8D" w:rsidRDefault="00C754BE" w:rsidP="00F72D8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0 / 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20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Default="00C754BE" w:rsidP="006860A1">
            <w:pPr>
              <w:spacing w:after="0"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  <w:p w:rsidR="00C754BE" w:rsidRPr="00F72D8D" w:rsidRDefault="00C754BE" w:rsidP="006860A1">
            <w:pPr>
              <w:spacing w:after="0"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с ъгли</w:t>
            </w:r>
          </w:p>
        </w:tc>
      </w:tr>
      <w:tr w:rsidR="00C754BE" w:rsidRPr="00F72D8D" w:rsidTr="00E64FBD">
        <w:trPr>
          <w:trHeight w:hRule="exact" w:val="432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 xml:space="preserve">6. </w:t>
            </w:r>
          </w:p>
        </w:tc>
        <w:tc>
          <w:tcPr>
            <w:tcW w:w="13936" w:type="dxa"/>
            <w:gridSpan w:val="17"/>
            <w:vAlign w:val="center"/>
          </w:tcPr>
          <w:p w:rsidR="00C754BE" w:rsidRPr="00F72D8D" w:rsidRDefault="00C754BE" w:rsidP="006860A1">
            <w:pPr>
              <w:spacing w:after="0"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7B4342">
              <w:rPr>
                <w:rFonts w:ascii="Arial Narrow" w:hAnsi="Arial Narrow"/>
                <w:b/>
                <w:bCs/>
                <w:sz w:val="16"/>
                <w:szCs w:val="16"/>
              </w:rPr>
              <w:t>СВИДЕТЕЛСТВО ЗА ПРОФЕСИОНАЛНО КВАЛИФИКАЦИОННА СТЕПЕН ( ПКС) НА УЧИТЕЛИ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– 300 бр.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-2.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85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ЛЕВА С ДДС</w:t>
            </w:r>
          </w:p>
        </w:tc>
      </w:tr>
      <w:tr w:rsidR="00C754BE" w:rsidRPr="00580E79" w:rsidTr="00E64FBD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6</w:t>
            </w: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Бланка оригинал</w:t>
            </w:r>
          </w:p>
        </w:tc>
        <w:tc>
          <w:tcPr>
            <w:tcW w:w="944" w:type="dxa"/>
            <w:gridSpan w:val="2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C754BE" w:rsidRPr="00580E79" w:rsidRDefault="00C754BE" w:rsidP="002C2D50">
            <w:pPr>
              <w:spacing w:after="0" w:line="240" w:lineRule="auto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Черна номерация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C754BE" w:rsidRPr="00580E79" w:rsidTr="00E64FBD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6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луксозна </w:t>
            </w:r>
            <w:r>
              <w:rPr>
                <w:rFonts w:ascii="Arial Narrow" w:hAnsi="Arial Narrow"/>
                <w:sz w:val="16"/>
                <w:szCs w:val="16"/>
              </w:rPr>
              <w:t>картонена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 папка;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2C2D50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 xml:space="preserve">АРТ 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>ГР./ М2  ТЪМНО СИН ТЪМНО СИН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2C2D50">
            <w:pPr>
              <w:spacing w:after="0" w:line="240" w:lineRule="auto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C2D50">
              <w:rPr>
                <w:rFonts w:ascii="Arial Narrow" w:hAnsi="Arial Narrow"/>
                <w:sz w:val="12"/>
                <w:szCs w:val="12"/>
              </w:rPr>
              <w:t>Въ</w:t>
            </w:r>
            <w:r>
              <w:rPr>
                <w:rFonts w:ascii="Arial Narrow" w:hAnsi="Arial Narrow"/>
                <w:sz w:val="12"/>
                <w:szCs w:val="12"/>
              </w:rPr>
              <w:t>тр</w:t>
            </w:r>
            <w:r w:rsidRPr="002C2D50">
              <w:rPr>
                <w:rFonts w:ascii="Arial Narrow" w:hAnsi="Arial Narrow"/>
                <w:sz w:val="12"/>
                <w:szCs w:val="12"/>
              </w:rPr>
              <w:t>ешни ъгли на трета корица</w:t>
            </w:r>
          </w:p>
        </w:tc>
      </w:tr>
      <w:tr w:rsidR="00C754BE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7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C754BE" w:rsidRPr="00580E79" w:rsidRDefault="00C754BE" w:rsidP="00520CE6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УДОСТОВЕРЕНИЕ  ЗА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БЪЛГАРСКИ ЕЗИК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3.00 ЛЕВА С ДДС</w:t>
            </w:r>
          </w:p>
        </w:tc>
      </w:tr>
      <w:tr w:rsidR="00C754BE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Cs/>
                <w:sz w:val="16"/>
                <w:szCs w:val="16"/>
                <w:lang w:val="ru-RU"/>
              </w:rPr>
              <w:t>7</w:t>
            </w: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C754BE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7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2C2D50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ГР./ М2  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C754BE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7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.3.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 разделител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95 / 160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 БР. В КОМПЛЕКТА</w:t>
            </w:r>
          </w:p>
        </w:tc>
      </w:tr>
      <w:tr w:rsidR="00C754BE" w:rsidRPr="00580E79" w:rsidTr="00CE56A6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2C2D50">
            <w:pPr>
              <w:spacing w:after="0"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8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C754BE" w:rsidRPr="00580E79" w:rsidRDefault="00C754BE" w:rsidP="002C2D50">
            <w:pPr>
              <w:spacing w:after="0"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ДИПЛОМА ЗА ОНС „ДОКТОР„  И  „ДОКТОР НА НАУКИТЕ“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-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4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0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0 ЛЕВА С ДДС</w:t>
            </w:r>
          </w:p>
        </w:tc>
      </w:tr>
      <w:tr w:rsidR="00C754BE" w:rsidRPr="00580E79" w:rsidTr="00EC6FB0">
        <w:trPr>
          <w:trHeight w:hRule="exact" w:val="417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Cs/>
                <w:sz w:val="16"/>
                <w:szCs w:val="16"/>
                <w:lang w:val="ru-RU"/>
              </w:rPr>
              <w:t>8</w:t>
            </w: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gridSpan w:val="2"/>
            <w:vAlign w:val="center"/>
          </w:tcPr>
          <w:p w:rsidR="00C754BE" w:rsidRDefault="00C754BE" w:rsidP="00EC6FB0">
            <w:pPr>
              <w:spacing w:after="0"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бланка диплома /с холограмен знак/ </w:t>
            </w:r>
          </w:p>
          <w:p w:rsidR="00C754BE" w:rsidRPr="00580E79" w:rsidRDefault="00C754BE" w:rsidP="00EC6FB0">
            <w:pPr>
              <w:spacing w:after="0"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лого „НСА“</w:t>
            </w:r>
          </w:p>
        </w:tc>
        <w:tc>
          <w:tcPr>
            <w:tcW w:w="944" w:type="dxa"/>
            <w:gridSpan w:val="2"/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иглена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96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C754BE" w:rsidRPr="00580E79" w:rsidTr="00CE56A6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Cs/>
                <w:sz w:val="16"/>
                <w:szCs w:val="16"/>
                <w:lang w:val="ru-RU"/>
              </w:rPr>
              <w:t>8.2.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4BCC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бланка приложение </w:t>
            </w:r>
          </w:p>
        </w:tc>
        <w:tc>
          <w:tcPr>
            <w:tcW w:w="944" w:type="dxa"/>
            <w:gridSpan w:val="2"/>
            <w:vAlign w:val="center"/>
          </w:tcPr>
          <w:p w:rsidR="00C754BE" w:rsidRPr="00580E79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C754BE" w:rsidRPr="00580E79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C754BE" w:rsidRPr="00580E79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НЕ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96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C754BE" w:rsidRPr="00580E79" w:rsidTr="00CE56A6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8.3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C754BE" w:rsidRPr="00580E79" w:rsidRDefault="00C754BE" w:rsidP="008A4BCC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луксозна  папка с ъгъл 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F72D8D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ГР./ М2  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F72D8D" w:rsidRDefault="00C754BE" w:rsidP="00CE56A6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300/228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CE56A6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C754BE" w:rsidRPr="00580E79" w:rsidTr="00630D0F">
        <w:trPr>
          <w:trHeight w:val="577"/>
        </w:trPr>
        <w:tc>
          <w:tcPr>
            <w:tcW w:w="14220" w:type="dxa"/>
            <w:gridSpan w:val="1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АДМИНИСТРАТИВН</w:t>
            </w:r>
            <w:r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И</w:t>
            </w:r>
            <w:r w:rsidRPr="00580E79"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 xml:space="preserve"> ДОКУМЕНТ</w:t>
            </w:r>
            <w:r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И</w:t>
            </w:r>
          </w:p>
        </w:tc>
      </w:tr>
      <w:tr w:rsidR="00C754BE" w:rsidRPr="00580E79" w:rsidTr="00F72D8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2C2D50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9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C754BE" w:rsidRPr="00580E79" w:rsidRDefault="00C754BE" w:rsidP="002C2D50">
            <w:pPr>
              <w:spacing w:after="0" w:line="240" w:lineRule="auto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ГЛАВНА КНИГА НА ВИСШЕТО </w:t>
            </w:r>
            <w:r w:rsidRPr="002820EF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УЧИЛИЩЕ  - </w:t>
            </w:r>
            <w:r w:rsidRPr="002820EF"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 xml:space="preserve">20 </w:t>
            </w:r>
            <w:r w:rsidRPr="002820EF">
              <w:rPr>
                <w:rFonts w:ascii="Arial Narrow" w:hAnsi="Arial Narrow"/>
                <w:b/>
                <w:bCs/>
                <w:sz w:val="20"/>
                <w:szCs w:val="20"/>
              </w:rPr>
              <w:t>бр. (ОКС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БАКАЛАВЪР)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4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1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.00 ЛЕВА С ДДС</w:t>
            </w:r>
          </w:p>
        </w:tc>
      </w:tr>
      <w:tr w:rsidR="00C754BE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9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  <w:r>
              <w:rPr>
                <w:rFonts w:ascii="Arial Narrow" w:hAnsi="Arial Narrow"/>
                <w:sz w:val="16"/>
                <w:szCs w:val="16"/>
              </w:rPr>
              <w:t xml:space="preserve"> с текст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, 2 + 2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290 / 435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C754BE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9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80E79">
                <w:rPr>
                  <w:rFonts w:ascii="Arial Narrow" w:hAnsi="Arial Narrow"/>
                  <w:sz w:val="12"/>
                  <w:szCs w:val="12"/>
                </w:rPr>
                <w:t>2 ММ</w:t>
              </w:r>
            </w:smartTag>
            <w:r w:rsidRPr="00580E79">
              <w:rPr>
                <w:rFonts w:ascii="Arial Narrow" w:hAnsi="Arial Narrow"/>
                <w:sz w:val="12"/>
                <w:szCs w:val="12"/>
              </w:rPr>
              <w:t>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297 / 442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C754BE" w:rsidRPr="00580E79" w:rsidTr="00F72D8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10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ГЛАВНА КНИГА НА ВИСШЕТО УЧИЛИЩЕ (</w:t>
            </w:r>
            <w:r w:rsidRPr="00580E79">
              <w:rPr>
                <w:rFonts w:ascii="Arial Narrow" w:hAnsi="Arial Narrow" w:cs="Arial"/>
                <w:sz w:val="14"/>
                <w:szCs w:val="14"/>
              </w:rPr>
              <w:t xml:space="preserve"> ОКС магистър)  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- </w:t>
            </w: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10</w:t>
            </w:r>
            <w:r w:rsidRPr="00580E79">
              <w:rPr>
                <w:rFonts w:ascii="Arial Narrow" w:hAnsi="Arial Narrow" w:cs="Arial"/>
                <w:b/>
                <w:sz w:val="20"/>
                <w:szCs w:val="20"/>
              </w:rPr>
              <w:t xml:space="preserve"> бр.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42.00 ЛЕВА С ДДС</w:t>
            </w:r>
          </w:p>
        </w:tc>
      </w:tr>
      <w:tr w:rsidR="00C754BE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, 2 + 2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240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340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C754BE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10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80E79">
                <w:rPr>
                  <w:rFonts w:ascii="Arial Narrow" w:hAnsi="Arial Narrow"/>
                  <w:sz w:val="12"/>
                  <w:szCs w:val="12"/>
                </w:rPr>
                <w:t>2 ММ</w:t>
              </w:r>
            </w:smartTag>
            <w:r w:rsidRPr="00580E79">
              <w:rPr>
                <w:rFonts w:ascii="Arial Narrow" w:hAnsi="Arial Narrow"/>
                <w:sz w:val="12"/>
                <w:szCs w:val="12"/>
              </w:rPr>
              <w:t>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245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345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C754BE" w:rsidRPr="00580E79" w:rsidTr="00E64FB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2C2D50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11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C754BE" w:rsidRPr="00580E79" w:rsidRDefault="00C754BE" w:rsidP="002C2D50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ГЛАВНА КНИГА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ЗА ПКС</w:t>
            </w:r>
            <w:r w:rsidRPr="00580E79">
              <w:rPr>
                <w:rFonts w:ascii="Arial Narrow" w:hAnsi="Arial Narrow" w:cs="Arial"/>
                <w:sz w:val="14"/>
                <w:szCs w:val="14"/>
              </w:rPr>
              <w:t xml:space="preserve">  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- 4</w:t>
            </w:r>
            <w:r w:rsidRPr="00580E79">
              <w:rPr>
                <w:rFonts w:ascii="Arial Narrow" w:hAnsi="Arial Narrow" w:cs="Arial"/>
                <w:b/>
                <w:sz w:val="20"/>
                <w:szCs w:val="20"/>
              </w:rPr>
              <w:t xml:space="preserve"> бр.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30.00 ЛЕВА С ДДС</w:t>
            </w:r>
          </w:p>
        </w:tc>
      </w:tr>
      <w:tr w:rsidR="00C754BE" w:rsidRPr="00580E79" w:rsidTr="00E64FB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2C2D50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11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C754BE" w:rsidRPr="00580E79" w:rsidRDefault="00C754BE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24306B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, 2  ЦВЯТА 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C754BE" w:rsidRPr="00580E79" w:rsidTr="00E64FB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2C2D50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11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C754BE" w:rsidRPr="00580E79" w:rsidRDefault="00C754BE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80E79">
                <w:rPr>
                  <w:rFonts w:ascii="Arial Narrow" w:hAnsi="Arial Narrow"/>
                  <w:sz w:val="12"/>
                  <w:szCs w:val="12"/>
                </w:rPr>
                <w:t>2 ММ</w:t>
              </w:r>
            </w:smartTag>
            <w:r w:rsidRPr="00580E79">
              <w:rPr>
                <w:rFonts w:ascii="Arial Narrow" w:hAnsi="Arial Narrow"/>
                <w:sz w:val="12"/>
                <w:szCs w:val="12"/>
              </w:rPr>
              <w:t>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en-US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220 / 310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C754BE" w:rsidRPr="00580E79" w:rsidTr="00F72D8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24306B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12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КНИГА ЗА РЕГИСТРИРАНЕ НА ДИПЛОМИ  - 2 бр.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98.00 ЛЕВА С ДДС</w:t>
            </w:r>
          </w:p>
        </w:tc>
      </w:tr>
      <w:tr w:rsidR="00C754BE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2430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12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160 ЛИСТА (320 СТР.)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1 590 ЗАПИСИ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, 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235 / 315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C754BE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2430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12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80E79">
                <w:rPr>
                  <w:rFonts w:ascii="Arial Narrow" w:hAnsi="Arial Narrow"/>
                  <w:sz w:val="12"/>
                  <w:szCs w:val="12"/>
                </w:rPr>
                <w:t>2 ММ</w:t>
              </w:r>
            </w:smartTag>
            <w:r w:rsidRPr="00580E79">
              <w:rPr>
                <w:rFonts w:ascii="Arial Narrow" w:hAnsi="Arial Narrow"/>
                <w:sz w:val="12"/>
                <w:szCs w:val="12"/>
              </w:rPr>
              <w:t>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242 / 322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C754BE" w:rsidRPr="00580E79" w:rsidTr="00F72D8D">
        <w:trPr>
          <w:gridAfter w:val="1"/>
          <w:wAfter w:w="7" w:type="dxa"/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B5686B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13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87" w:type="dxa"/>
            <w:gridSpan w:val="15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ДОКУМЕНТИ ЗА ЗАПИСВАНЕ</w:t>
            </w:r>
          </w:p>
        </w:tc>
      </w:tr>
      <w:tr w:rsidR="00C754BE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B568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13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</w:t>
            </w:r>
          </w:p>
        </w:tc>
        <w:tc>
          <w:tcPr>
            <w:tcW w:w="13794" w:type="dxa"/>
            <w:gridSpan w:val="16"/>
            <w:vAlign w:val="center"/>
          </w:tcPr>
          <w:p w:rsidR="00C754BE" w:rsidRPr="00580E79" w:rsidRDefault="00C754BE" w:rsidP="007B4342">
            <w:pPr>
              <w:jc w:val="both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студентска книжка; - </w:t>
            </w:r>
            <w:r w:rsidRPr="00580E79">
              <w:rPr>
                <w:rFonts w:ascii="Arial Narrow" w:hAnsi="Arial Narrow"/>
                <w:b/>
                <w:sz w:val="20"/>
                <w:szCs w:val="20"/>
              </w:rPr>
              <w:t>1500 бр.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2.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5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0 ЛЕВА С ДДС</w:t>
            </w:r>
          </w:p>
        </w:tc>
      </w:tr>
      <w:tr w:rsidR="00C754BE" w:rsidRPr="00580E79" w:rsidTr="00F72D8D">
        <w:trPr>
          <w:trHeight w:val="199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ru-RU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ru-RU"/>
              </w:rPr>
              <w:t>—</w:t>
            </w:r>
          </w:p>
        </w:tc>
        <w:tc>
          <w:tcPr>
            <w:tcW w:w="2486" w:type="dxa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КНИЖНО ТЯЛО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28 ЛИСТА (56 СТР.)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165 / 115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C754BE" w:rsidRPr="00580E79" w:rsidTr="00F72D8D">
        <w:trPr>
          <w:trHeight w:val="441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ru-RU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ru-RU"/>
              </w:rPr>
              <w:t>—</w:t>
            </w:r>
          </w:p>
        </w:tc>
        <w:tc>
          <w:tcPr>
            <w:tcW w:w="2486" w:type="dxa"/>
            <w:vAlign w:val="center"/>
          </w:tcPr>
          <w:p w:rsidR="00C754BE" w:rsidRPr="00580E79" w:rsidRDefault="00C754BE" w:rsidP="008A0663">
            <w:pPr>
              <w:spacing w:line="160" w:lineRule="exact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80E79">
                <w:rPr>
                  <w:rFonts w:ascii="Arial Narrow" w:hAnsi="Arial Narrow"/>
                  <w:sz w:val="12"/>
                  <w:szCs w:val="12"/>
                </w:rPr>
                <w:t>1.2 ММ</w:t>
              </w:r>
            </w:smartTag>
            <w:r w:rsidRPr="00580E79">
              <w:rPr>
                <w:rFonts w:ascii="Arial Narrow" w:hAnsi="Arial Narrow"/>
                <w:sz w:val="12"/>
                <w:szCs w:val="12"/>
              </w:rPr>
              <w:t>., ХАРТИЕНО ОБЛЕКЛО И ЛАМИНАТ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2"/>
                <w:szCs w:val="12"/>
              </w:rPr>
              <w:t xml:space="preserve">ТЕРМОПЕЧАТ СЪС ЗЛАТНО ФОЛИО 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170 / 120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C754BE" w:rsidRPr="00580E79" w:rsidTr="00F72D8D">
        <w:trPr>
          <w:trHeight w:val="57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B5686B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13.2</w:t>
            </w:r>
          </w:p>
        </w:tc>
        <w:tc>
          <w:tcPr>
            <w:tcW w:w="2486" w:type="dxa"/>
            <w:vAlign w:val="center"/>
          </w:tcPr>
          <w:p w:rsidR="00C754BE" w:rsidRDefault="00C754BE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папка — опис </w:t>
            </w:r>
            <w:r>
              <w:rPr>
                <w:rFonts w:ascii="Arial Narrow" w:hAnsi="Arial Narrow"/>
                <w:sz w:val="16"/>
                <w:szCs w:val="16"/>
              </w:rPr>
              <w:t>…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 (бакалаври, магистри) –</w:t>
            </w:r>
          </w:p>
          <w:p w:rsidR="00C754BE" w:rsidRPr="00753A13" w:rsidRDefault="00C754BE" w:rsidP="007B4342">
            <w:pPr>
              <w:spacing w:before="360"/>
              <w:rPr>
                <w:rFonts w:ascii="Arial Narrow" w:hAnsi="Arial Narrow"/>
                <w:b/>
                <w:sz w:val="20"/>
                <w:szCs w:val="20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580E79">
              <w:rPr>
                <w:rFonts w:ascii="Arial Narrow" w:hAnsi="Arial Narrow"/>
                <w:b/>
                <w:sz w:val="20"/>
                <w:szCs w:val="20"/>
              </w:rPr>
              <w:t>1500 бр.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–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1.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2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0 ЛЕВА С ДДС</w:t>
            </w: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ЕДНОСТРАННО ХРОМОВ КАРТОН, 350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 + 0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215 / 300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bCs/>
                <w:sz w:val="12"/>
                <w:szCs w:val="12"/>
              </w:rPr>
              <w:t>ОБЕМНА</w:t>
            </w:r>
            <w:r w:rsidRPr="00580E79">
              <w:rPr>
                <w:rFonts w:ascii="Arial Narrow" w:hAnsi="Arial Narrow"/>
                <w:bCs/>
                <w:sz w:val="12"/>
                <w:szCs w:val="12"/>
              </w:rPr>
              <w:t xml:space="preserve"> ПАПКА С ДЖОБ</w:t>
            </w:r>
          </w:p>
        </w:tc>
      </w:tr>
      <w:tr w:rsidR="00C754BE" w:rsidRPr="00580E79" w:rsidTr="00F72D8D">
        <w:trPr>
          <w:trHeight w:val="469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4BE" w:rsidRPr="00580E79" w:rsidRDefault="00C754BE" w:rsidP="00B568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13.3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C754BE" w:rsidRPr="00580E79" w:rsidRDefault="00C754BE" w:rsidP="00C80C9C">
            <w:pPr>
              <w:spacing w:line="160" w:lineRule="exact"/>
              <w:rPr>
                <w:rFonts w:ascii="Arial Narrow" w:hAnsi="Arial Narrow"/>
                <w:bCs/>
                <w:sz w:val="12"/>
                <w:szCs w:val="12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АМБУЛАТОРНА КАРТА – 1000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–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СТАНДАРТНА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0.50 ЛЕВА С ДДС</w:t>
            </w:r>
          </w:p>
        </w:tc>
      </w:tr>
      <w:tr w:rsidR="00C754BE" w:rsidRPr="00580E79" w:rsidTr="00E64FBD">
        <w:trPr>
          <w:trHeight w:hRule="exact" w:val="1376"/>
        </w:trPr>
        <w:tc>
          <w:tcPr>
            <w:tcW w:w="426" w:type="dxa"/>
            <w:gridSpan w:val="2"/>
            <w:tcMar>
              <w:left w:w="0" w:type="dxa"/>
              <w:right w:w="0" w:type="dxa"/>
            </w:tcMar>
            <w:vAlign w:val="center"/>
          </w:tcPr>
          <w:p w:rsidR="00C754BE" w:rsidRPr="00580E79" w:rsidRDefault="00C754BE" w:rsidP="00B568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14</w:t>
            </w:r>
          </w:p>
        </w:tc>
        <w:tc>
          <w:tcPr>
            <w:tcW w:w="2486" w:type="dxa"/>
            <w:vAlign w:val="center"/>
          </w:tcPr>
          <w:p w:rsidR="00C754BE" w:rsidRDefault="00C754BE" w:rsidP="00DF0DA2">
            <w:pPr>
              <w:spacing w:after="0" w:line="240" w:lineRule="auto"/>
              <w:rPr>
                <w:rFonts w:ascii="Arial Narrow" w:hAnsi="Arial Narrow"/>
                <w:b/>
                <w:szCs w:val="16"/>
              </w:rPr>
            </w:pPr>
            <w:r>
              <w:rPr>
                <w:rFonts w:ascii="Arial Narrow" w:hAnsi="Arial Narrow"/>
                <w:b/>
                <w:szCs w:val="16"/>
              </w:rPr>
              <w:t>представителна</w:t>
            </w:r>
          </w:p>
          <w:p w:rsidR="00C754BE" w:rsidRPr="0024306B" w:rsidRDefault="00C754BE" w:rsidP="00DF0DA2">
            <w:pPr>
              <w:spacing w:after="0" w:line="240" w:lineRule="auto"/>
              <w:rPr>
                <w:rFonts w:ascii="Arial Narrow" w:hAnsi="Arial Narrow"/>
                <w:b/>
                <w:szCs w:val="16"/>
              </w:rPr>
            </w:pPr>
            <w:r>
              <w:rPr>
                <w:rFonts w:ascii="Arial Narrow" w:hAnsi="Arial Narrow"/>
                <w:b/>
                <w:szCs w:val="16"/>
              </w:rPr>
              <w:t>луксозна  папка с ъгли</w:t>
            </w:r>
          </w:p>
          <w:p w:rsidR="00C754BE" w:rsidRDefault="00C754BE" w:rsidP="00E64FBD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4306B">
              <w:rPr>
                <w:rFonts w:ascii="Arial Narrow" w:hAnsi="Arial Narrow"/>
                <w:b/>
                <w:szCs w:val="16"/>
              </w:rPr>
              <w:t>100 бр</w:t>
            </w:r>
            <w:r>
              <w:rPr>
                <w:rFonts w:ascii="Arial Narrow" w:hAnsi="Arial Narrow"/>
                <w:sz w:val="16"/>
                <w:szCs w:val="16"/>
              </w:rPr>
              <w:t xml:space="preserve">. 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–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МАКСИМАЛНО ДОПУСТИМИ ЕДИНИЧНИ </w:t>
            </w:r>
          </w:p>
          <w:p w:rsidR="00C754BE" w:rsidRDefault="00C754BE" w:rsidP="00E64FBD">
            <w:pPr>
              <w:spacing w:after="0" w:line="240" w:lineRule="auto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ЦЕНИ – 1.50 ЛЕВА С ДДС</w:t>
            </w:r>
          </w:p>
          <w:p w:rsidR="00C754BE" w:rsidRDefault="00C754BE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</w:p>
          <w:p w:rsidR="00C754BE" w:rsidRPr="00580E79" w:rsidRDefault="00C754BE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420" w:type="dxa"/>
            <w:gridSpan w:val="5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ГР./ М2  </w:t>
            </w:r>
          </w:p>
        </w:tc>
        <w:tc>
          <w:tcPr>
            <w:tcW w:w="3777" w:type="dxa"/>
            <w:gridSpan w:val="5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C754BE" w:rsidRPr="00F72D8D" w:rsidRDefault="00C754BE" w:rsidP="00E64FB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300/228</w:t>
            </w:r>
          </w:p>
        </w:tc>
        <w:tc>
          <w:tcPr>
            <w:tcW w:w="909" w:type="dxa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C754BE" w:rsidRPr="00580E79" w:rsidRDefault="00C754BE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</w:tbl>
    <w:p w:rsidR="00C754BE" w:rsidRPr="000A3EB6" w:rsidRDefault="00C754BE" w:rsidP="00302528">
      <w:pPr>
        <w:rPr>
          <w:rFonts w:ascii="Times New Roman" w:hAnsi="Times New Roman"/>
          <w:sz w:val="24"/>
          <w:szCs w:val="24"/>
        </w:rPr>
      </w:pPr>
    </w:p>
    <w:sectPr w:rsidR="00C754BE" w:rsidRPr="000A3EB6" w:rsidSect="00F72D8D">
      <w:pgSz w:w="16838" w:h="11906" w:orient="landscape"/>
      <w:pgMar w:top="284" w:right="962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4BE" w:rsidRDefault="00C754BE" w:rsidP="000A3EB6">
      <w:pPr>
        <w:spacing w:after="0" w:line="240" w:lineRule="auto"/>
      </w:pPr>
      <w:r>
        <w:separator/>
      </w:r>
    </w:p>
  </w:endnote>
  <w:endnote w:type="continuationSeparator" w:id="0">
    <w:p w:rsidR="00C754BE" w:rsidRDefault="00C754BE" w:rsidP="000A3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4BE" w:rsidRDefault="00C754BE" w:rsidP="000A3EB6">
      <w:pPr>
        <w:spacing w:after="0" w:line="240" w:lineRule="auto"/>
      </w:pPr>
      <w:r>
        <w:separator/>
      </w:r>
    </w:p>
  </w:footnote>
  <w:footnote w:type="continuationSeparator" w:id="0">
    <w:p w:rsidR="00C754BE" w:rsidRDefault="00C754BE" w:rsidP="000A3E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5103"/>
    <w:rsid w:val="00037826"/>
    <w:rsid w:val="0004238C"/>
    <w:rsid w:val="0004434A"/>
    <w:rsid w:val="000A3EB6"/>
    <w:rsid w:val="000A7DB5"/>
    <w:rsid w:val="000D0344"/>
    <w:rsid w:val="000F5C54"/>
    <w:rsid w:val="0014708C"/>
    <w:rsid w:val="001A3F3F"/>
    <w:rsid w:val="002132B6"/>
    <w:rsid w:val="0024306B"/>
    <w:rsid w:val="00250A6E"/>
    <w:rsid w:val="00260A44"/>
    <w:rsid w:val="002720CC"/>
    <w:rsid w:val="002820EF"/>
    <w:rsid w:val="002A5791"/>
    <w:rsid w:val="002C2D50"/>
    <w:rsid w:val="002E6F71"/>
    <w:rsid w:val="00302528"/>
    <w:rsid w:val="00303366"/>
    <w:rsid w:val="003179C8"/>
    <w:rsid w:val="003411CE"/>
    <w:rsid w:val="0034138C"/>
    <w:rsid w:val="00371841"/>
    <w:rsid w:val="003E5D3B"/>
    <w:rsid w:val="00434927"/>
    <w:rsid w:val="00440A51"/>
    <w:rsid w:val="00454B29"/>
    <w:rsid w:val="004F2740"/>
    <w:rsid w:val="00500A75"/>
    <w:rsid w:val="00520CE6"/>
    <w:rsid w:val="00554BAB"/>
    <w:rsid w:val="0056648D"/>
    <w:rsid w:val="00572742"/>
    <w:rsid w:val="00580E79"/>
    <w:rsid w:val="005B43FE"/>
    <w:rsid w:val="005B60F0"/>
    <w:rsid w:val="005C4887"/>
    <w:rsid w:val="005D7F1A"/>
    <w:rsid w:val="006173BD"/>
    <w:rsid w:val="00630D0F"/>
    <w:rsid w:val="006860A1"/>
    <w:rsid w:val="00731C5C"/>
    <w:rsid w:val="00753A13"/>
    <w:rsid w:val="00757F0D"/>
    <w:rsid w:val="00772CD1"/>
    <w:rsid w:val="007B4342"/>
    <w:rsid w:val="00822434"/>
    <w:rsid w:val="00853DE0"/>
    <w:rsid w:val="00861502"/>
    <w:rsid w:val="00861FF7"/>
    <w:rsid w:val="00863731"/>
    <w:rsid w:val="0087735D"/>
    <w:rsid w:val="0088002A"/>
    <w:rsid w:val="008A0663"/>
    <w:rsid w:val="008A4BCC"/>
    <w:rsid w:val="008A5390"/>
    <w:rsid w:val="008E1BB4"/>
    <w:rsid w:val="009202F2"/>
    <w:rsid w:val="009658CE"/>
    <w:rsid w:val="009757F8"/>
    <w:rsid w:val="0098541E"/>
    <w:rsid w:val="00992392"/>
    <w:rsid w:val="009B34D8"/>
    <w:rsid w:val="009F01A7"/>
    <w:rsid w:val="00A02624"/>
    <w:rsid w:val="00A24DE4"/>
    <w:rsid w:val="00A447F9"/>
    <w:rsid w:val="00A5348D"/>
    <w:rsid w:val="00AD31B4"/>
    <w:rsid w:val="00AD65D5"/>
    <w:rsid w:val="00AF0040"/>
    <w:rsid w:val="00B12731"/>
    <w:rsid w:val="00B16687"/>
    <w:rsid w:val="00B35CF4"/>
    <w:rsid w:val="00B5686B"/>
    <w:rsid w:val="00C2647B"/>
    <w:rsid w:val="00C61E4E"/>
    <w:rsid w:val="00C754BE"/>
    <w:rsid w:val="00C80C9C"/>
    <w:rsid w:val="00CA3CA7"/>
    <w:rsid w:val="00CD2526"/>
    <w:rsid w:val="00CE56A6"/>
    <w:rsid w:val="00D20B70"/>
    <w:rsid w:val="00D45103"/>
    <w:rsid w:val="00D64470"/>
    <w:rsid w:val="00D64D2D"/>
    <w:rsid w:val="00D80257"/>
    <w:rsid w:val="00DB591F"/>
    <w:rsid w:val="00DB6189"/>
    <w:rsid w:val="00DE04D7"/>
    <w:rsid w:val="00DF0DA2"/>
    <w:rsid w:val="00E129BB"/>
    <w:rsid w:val="00E17F6D"/>
    <w:rsid w:val="00E37487"/>
    <w:rsid w:val="00E40110"/>
    <w:rsid w:val="00E64FBD"/>
    <w:rsid w:val="00E67A1C"/>
    <w:rsid w:val="00EC6FB0"/>
    <w:rsid w:val="00F051A6"/>
    <w:rsid w:val="00F055EC"/>
    <w:rsid w:val="00F2015B"/>
    <w:rsid w:val="00F4593F"/>
    <w:rsid w:val="00F56772"/>
    <w:rsid w:val="00F70960"/>
    <w:rsid w:val="00F7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0CC"/>
    <w:pPr>
      <w:spacing w:after="200" w:line="276" w:lineRule="auto"/>
    </w:pPr>
    <w:rPr>
      <w:lang w:val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8">
    <w:name w:val="Font Style18"/>
    <w:uiPriority w:val="99"/>
    <w:rsid w:val="000A3EB6"/>
    <w:rPr>
      <w:rFonts w:ascii="Times New Roman" w:hAnsi="Times New Roman"/>
      <w:b/>
      <w:sz w:val="20"/>
    </w:rPr>
  </w:style>
  <w:style w:type="character" w:customStyle="1" w:styleId="FontStyle17">
    <w:name w:val="Font Style17"/>
    <w:uiPriority w:val="99"/>
    <w:rsid w:val="00302528"/>
    <w:rPr>
      <w:rFonts w:ascii="Times New Roman" w:hAnsi="Times New Roman"/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500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0A75"/>
    <w:rPr>
      <w:rFonts w:ascii="Tahoma" w:hAnsi="Tahoma"/>
      <w:sz w:val="16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466</TotalTime>
  <Pages>3</Pages>
  <Words>937</Words>
  <Characters>5343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MALINA</dc:creator>
  <cp:keywords/>
  <dc:description/>
  <cp:lastModifiedBy>Валентин Добрев</cp:lastModifiedBy>
  <cp:revision>63</cp:revision>
  <cp:lastPrinted>2018-01-26T06:06:00Z</cp:lastPrinted>
  <dcterms:created xsi:type="dcterms:W3CDTF">2016-01-13T08:19:00Z</dcterms:created>
  <dcterms:modified xsi:type="dcterms:W3CDTF">2020-02-03T06:29:00Z</dcterms:modified>
</cp:coreProperties>
</file>