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AB" w:rsidRPr="00E74128" w:rsidRDefault="004722AB" w:rsidP="002C1470">
      <w:pPr>
        <w:pStyle w:val="text"/>
        <w:widowControl/>
        <w:jc w:val="left"/>
        <w:rPr>
          <w:rFonts w:ascii="Times New Roman" w:hAnsi="Times New Roman" w:cs="Times New Roman"/>
          <w:b/>
          <w:bCs/>
          <w:i/>
          <w:iCs/>
          <w:noProof/>
          <w:sz w:val="20"/>
          <w:szCs w:val="20"/>
          <w:lang w:val="en-US"/>
        </w:rPr>
      </w:pPr>
    </w:p>
    <w:p w:rsidR="004722AB" w:rsidRPr="00E74128" w:rsidRDefault="004722AB" w:rsidP="002C1470">
      <w:pPr>
        <w:spacing w:before="120"/>
        <w:jc w:val="center"/>
        <w:rPr>
          <w:rStyle w:val="4"/>
          <w:bCs w:val="0"/>
          <w:sz w:val="24"/>
          <w:szCs w:val="24"/>
        </w:rPr>
      </w:pPr>
      <w:r w:rsidRPr="00E74128">
        <w:rPr>
          <w:rStyle w:val="4"/>
          <w:bCs w:val="0"/>
          <w:sz w:val="24"/>
          <w:szCs w:val="24"/>
        </w:rPr>
        <w:t xml:space="preserve">О П И С </w:t>
      </w:r>
    </w:p>
    <w:p w:rsidR="004722AB" w:rsidRPr="00E74128" w:rsidRDefault="004722AB" w:rsidP="002C1470">
      <w:pPr>
        <w:spacing w:before="120" w:after="120"/>
        <w:jc w:val="center"/>
        <w:rPr>
          <w:rStyle w:val="4"/>
          <w:b w:val="0"/>
          <w:sz w:val="24"/>
          <w:szCs w:val="24"/>
        </w:rPr>
      </w:pPr>
      <w:r w:rsidRPr="00E74128">
        <w:rPr>
          <w:rStyle w:val="4"/>
          <w:b w:val="0"/>
          <w:sz w:val="24"/>
          <w:szCs w:val="24"/>
        </w:rPr>
        <w:t>на представените документи в офертата</w:t>
      </w:r>
    </w:p>
    <w:p w:rsidR="004722AB" w:rsidRPr="00E74128" w:rsidRDefault="004722AB" w:rsidP="002C1470">
      <w:pPr>
        <w:spacing w:before="120" w:after="120"/>
        <w:jc w:val="both"/>
        <w:rPr>
          <w:b/>
        </w:rPr>
      </w:pPr>
      <w:r w:rsidRPr="00E74128">
        <w:rPr>
          <w:rStyle w:val="4"/>
          <w:b w:val="0"/>
          <w:sz w:val="24"/>
          <w:szCs w:val="24"/>
        </w:rPr>
        <w:t>в процедура на пряко договаряне за възлагане на обществена поръчка с предмет „Услуги по охрана”</w:t>
      </w:r>
    </w:p>
    <w:tbl>
      <w:tblPr>
        <w:tblW w:w="10400" w:type="dxa"/>
        <w:tblInd w:w="2" w:type="dxa"/>
        <w:tblLook w:val="00A0" w:firstRow="1" w:lastRow="0" w:firstColumn="1" w:lastColumn="0" w:noHBand="0" w:noVBand="0"/>
      </w:tblPr>
      <w:tblGrid>
        <w:gridCol w:w="2836"/>
        <w:gridCol w:w="4683"/>
        <w:gridCol w:w="1691"/>
        <w:gridCol w:w="1190"/>
      </w:tblGrid>
      <w:tr w:rsidR="004722AB" w:rsidRPr="00E74128" w:rsidTr="009E6BB0">
        <w:trPr>
          <w:trHeight w:val="383"/>
        </w:trPr>
        <w:tc>
          <w:tcPr>
            <w:tcW w:w="2836" w:type="dxa"/>
          </w:tcPr>
          <w:p w:rsidR="004722AB" w:rsidRPr="00E74128" w:rsidRDefault="004722AB" w:rsidP="009E6BB0">
            <w:pPr>
              <w:pStyle w:val="BodyText"/>
              <w:snapToGrid w:val="0"/>
              <w:spacing w:before="120"/>
              <w:jc w:val="center"/>
              <w:rPr>
                <w:sz w:val="20"/>
              </w:rPr>
            </w:pPr>
            <w:r w:rsidRPr="00E74128">
              <w:rPr>
                <w:sz w:val="20"/>
              </w:rPr>
              <w:t>Наименование на участника</w:t>
            </w:r>
          </w:p>
        </w:tc>
        <w:tc>
          <w:tcPr>
            <w:tcW w:w="4683" w:type="dxa"/>
            <w:tcBorders>
              <w:bottom w:val="single" w:sz="4" w:space="0" w:color="auto"/>
            </w:tcBorders>
          </w:tcPr>
          <w:p w:rsidR="004722AB" w:rsidRPr="00E74128" w:rsidRDefault="004722AB" w:rsidP="009E6BB0">
            <w:pPr>
              <w:pStyle w:val="BodyText"/>
              <w:snapToGrid w:val="0"/>
              <w:jc w:val="center"/>
              <w:rPr>
                <w:sz w:val="20"/>
              </w:rPr>
            </w:pPr>
          </w:p>
        </w:tc>
        <w:tc>
          <w:tcPr>
            <w:tcW w:w="1691" w:type="dxa"/>
          </w:tcPr>
          <w:p w:rsidR="004722AB" w:rsidRPr="00E74128" w:rsidRDefault="004722AB" w:rsidP="009E6BB0">
            <w:pPr>
              <w:pStyle w:val="BodyText"/>
              <w:snapToGrid w:val="0"/>
              <w:spacing w:before="120"/>
              <w:jc w:val="center"/>
              <w:rPr>
                <w:sz w:val="20"/>
              </w:rPr>
            </w:pPr>
            <w:r w:rsidRPr="00E74128">
              <w:rPr>
                <w:sz w:val="20"/>
              </w:rPr>
              <w:t>ЕИК/БУЛСТАТ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4722AB" w:rsidRPr="00E74128" w:rsidRDefault="004722AB" w:rsidP="009E6BB0">
            <w:pPr>
              <w:pStyle w:val="BodyText"/>
              <w:snapToGrid w:val="0"/>
              <w:rPr>
                <w:sz w:val="20"/>
              </w:rPr>
            </w:pPr>
          </w:p>
        </w:tc>
      </w:tr>
    </w:tbl>
    <w:p w:rsidR="004722AB" w:rsidRPr="00E74128" w:rsidRDefault="004722AB" w:rsidP="002C1470">
      <w:pPr>
        <w:pStyle w:val="BodyText"/>
        <w:snapToGrid w:val="0"/>
        <w:ind w:right="-1"/>
        <w:jc w:val="center"/>
        <w:rPr>
          <w:sz w:val="20"/>
        </w:rPr>
      </w:pPr>
    </w:p>
    <w:tbl>
      <w:tblPr>
        <w:tblW w:w="4999" w:type="pct"/>
        <w:tblInd w:w="2" w:type="dxa"/>
        <w:tblLook w:val="0000" w:firstRow="0" w:lastRow="0" w:firstColumn="0" w:lastColumn="0" w:noHBand="0" w:noVBand="0"/>
      </w:tblPr>
      <w:tblGrid>
        <w:gridCol w:w="414"/>
        <w:gridCol w:w="8037"/>
        <w:gridCol w:w="1545"/>
      </w:tblGrid>
      <w:tr w:rsidR="004722AB" w:rsidRPr="00E74128" w:rsidTr="009E6BB0">
        <w:trPr>
          <w:trHeight w:val="500"/>
          <w:tblHeader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22AB" w:rsidRPr="00E74128" w:rsidRDefault="004722AB" w:rsidP="009E6BB0">
            <w:pPr>
              <w:pStyle w:val="BodyText"/>
              <w:snapToGrid w:val="0"/>
              <w:spacing w:before="60" w:after="60"/>
              <w:ind w:right="-1"/>
              <w:rPr>
                <w:sz w:val="20"/>
              </w:rPr>
            </w:pPr>
            <w:r w:rsidRPr="00E74128">
              <w:rPr>
                <w:sz w:val="20"/>
              </w:rPr>
              <w:t>№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22AB" w:rsidRPr="00E74128" w:rsidRDefault="004722AB" w:rsidP="009E6BB0">
            <w:pPr>
              <w:pStyle w:val="BodyText"/>
              <w:snapToGrid w:val="0"/>
              <w:spacing w:before="60" w:after="60"/>
              <w:ind w:right="-1"/>
              <w:jc w:val="center"/>
              <w:rPr>
                <w:sz w:val="20"/>
              </w:rPr>
            </w:pPr>
            <w:r w:rsidRPr="00E74128">
              <w:rPr>
                <w:sz w:val="20"/>
              </w:rPr>
              <w:t>Съдържание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2AB" w:rsidRPr="00E74128" w:rsidRDefault="004722AB" w:rsidP="009E6BB0">
            <w:pPr>
              <w:pStyle w:val="BodyText"/>
              <w:snapToGrid w:val="0"/>
              <w:spacing w:before="60" w:after="60"/>
              <w:ind w:right="-1"/>
              <w:jc w:val="center"/>
              <w:rPr>
                <w:sz w:val="20"/>
              </w:rPr>
            </w:pPr>
            <w:r w:rsidRPr="00E74128">
              <w:rPr>
                <w:sz w:val="20"/>
              </w:rPr>
              <w:t>Вид на</w:t>
            </w:r>
          </w:p>
          <w:p w:rsidR="004722AB" w:rsidRPr="00E74128" w:rsidRDefault="004722AB" w:rsidP="009E6BB0">
            <w:pPr>
              <w:pStyle w:val="BodyText"/>
              <w:snapToGrid w:val="0"/>
              <w:spacing w:before="60" w:after="60"/>
              <w:ind w:right="-1"/>
              <w:jc w:val="center"/>
              <w:rPr>
                <w:sz w:val="20"/>
              </w:rPr>
            </w:pPr>
            <w:r w:rsidRPr="00E74128">
              <w:rPr>
                <w:sz w:val="20"/>
              </w:rPr>
              <w:t>документите</w:t>
            </w:r>
          </w:p>
        </w:tc>
      </w:tr>
      <w:tr w:rsidR="004722AB" w:rsidRPr="00E74128" w:rsidTr="009E6BB0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22AB" w:rsidRPr="00E74128" w:rsidRDefault="004722AB" w:rsidP="009E6BB0">
            <w:pPr>
              <w:pStyle w:val="BodyText"/>
              <w:suppressAutoHyphens/>
              <w:snapToGrid w:val="0"/>
              <w:spacing w:before="40" w:after="40"/>
              <w:ind w:right="-1"/>
              <w:rPr>
                <w:sz w:val="20"/>
              </w:rPr>
            </w:pPr>
            <w:r w:rsidRPr="00E74128">
              <w:rPr>
                <w:sz w:val="20"/>
              </w:rPr>
              <w:t>1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22AB" w:rsidRPr="00E74128" w:rsidRDefault="004722AB" w:rsidP="009E6BB0">
            <w:pPr>
              <w:pStyle w:val="BodyText"/>
              <w:snapToGrid w:val="0"/>
              <w:spacing w:before="40" w:after="40"/>
              <w:ind w:right="-1"/>
              <w:rPr>
                <w:sz w:val="20"/>
              </w:rPr>
            </w:pPr>
            <w:r w:rsidRPr="00E74128">
              <w:rPr>
                <w:sz w:val="20"/>
              </w:rPr>
              <w:t>Опис на представените документи в офертата(образец №1)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2AB" w:rsidRPr="00E74128" w:rsidRDefault="004722AB" w:rsidP="009E6BB0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</w:rPr>
            </w:pPr>
            <w:r w:rsidRPr="00E74128">
              <w:rPr>
                <w:sz w:val="20"/>
              </w:rPr>
              <w:t>оригинал</w:t>
            </w:r>
          </w:p>
        </w:tc>
      </w:tr>
      <w:tr w:rsidR="004722AB" w:rsidRPr="00E74128" w:rsidTr="009E6BB0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22AB" w:rsidRPr="00E74128" w:rsidRDefault="004722AB" w:rsidP="009E6BB0">
            <w:pPr>
              <w:pStyle w:val="BodyText"/>
              <w:suppressAutoHyphens/>
              <w:snapToGrid w:val="0"/>
              <w:spacing w:before="40" w:after="40"/>
              <w:ind w:right="-1"/>
              <w:rPr>
                <w:sz w:val="20"/>
              </w:rPr>
            </w:pPr>
            <w:r w:rsidRPr="00E74128">
              <w:rPr>
                <w:sz w:val="20"/>
              </w:rPr>
              <w:t>2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22AB" w:rsidRPr="00E74128" w:rsidRDefault="004722AB" w:rsidP="009E6BB0">
            <w:pPr>
              <w:widowControl w:val="0"/>
              <w:shd w:val="clear" w:color="auto" w:fill="FFFFFF"/>
              <w:tabs>
                <w:tab w:val="left" w:pos="0"/>
                <w:tab w:val="left" w:pos="727"/>
                <w:tab w:val="left" w:pos="5103"/>
              </w:tabs>
              <w:autoSpaceDE w:val="0"/>
              <w:autoSpaceDN w:val="0"/>
              <w:adjustRightInd w:val="0"/>
            </w:pPr>
            <w:r w:rsidRPr="00E74128">
              <w:t>Техническо предложение (образец №2)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2AB" w:rsidRPr="00E74128" w:rsidRDefault="004722AB" w:rsidP="009E6BB0">
            <w:pPr>
              <w:spacing w:before="40" w:after="40"/>
              <w:ind w:right="-1"/>
              <w:jc w:val="center"/>
            </w:pPr>
            <w:r w:rsidRPr="00E74128">
              <w:t>оригинал</w:t>
            </w:r>
          </w:p>
        </w:tc>
      </w:tr>
      <w:tr w:rsidR="004722AB" w:rsidRPr="00E74128" w:rsidTr="009E6BB0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22AB" w:rsidRPr="00E74128" w:rsidRDefault="004722AB" w:rsidP="009E6BB0">
            <w:pPr>
              <w:pStyle w:val="BodyText"/>
              <w:suppressAutoHyphens/>
              <w:snapToGrid w:val="0"/>
              <w:spacing w:before="40" w:after="40"/>
              <w:ind w:right="-1"/>
              <w:rPr>
                <w:sz w:val="20"/>
              </w:rPr>
            </w:pPr>
            <w:r w:rsidRPr="00E74128">
              <w:rPr>
                <w:sz w:val="20"/>
              </w:rPr>
              <w:t>3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22AB" w:rsidRPr="00E74128" w:rsidRDefault="004722AB" w:rsidP="009E6BB0">
            <w:pPr>
              <w:widowControl w:val="0"/>
              <w:shd w:val="clear" w:color="auto" w:fill="FFFFFF"/>
              <w:tabs>
                <w:tab w:val="left" w:pos="0"/>
                <w:tab w:val="left" w:pos="727"/>
                <w:tab w:val="left" w:pos="5103"/>
              </w:tabs>
              <w:autoSpaceDE w:val="0"/>
              <w:autoSpaceDN w:val="0"/>
              <w:adjustRightInd w:val="0"/>
            </w:pPr>
            <w:r w:rsidRPr="00E74128">
              <w:t>Ценово предложение (образец №3)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2AB" w:rsidRPr="00E74128" w:rsidRDefault="004722AB" w:rsidP="009E6BB0">
            <w:pPr>
              <w:spacing w:before="40" w:after="40"/>
              <w:ind w:right="-1"/>
              <w:jc w:val="center"/>
            </w:pPr>
            <w:r w:rsidRPr="00E74128">
              <w:t>оригинал</w:t>
            </w:r>
          </w:p>
        </w:tc>
      </w:tr>
      <w:tr w:rsidR="004722AB" w:rsidRPr="00E74128" w:rsidTr="009E6BB0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22AB" w:rsidRPr="00E74128" w:rsidRDefault="004722AB" w:rsidP="009E6BB0">
            <w:pPr>
              <w:pStyle w:val="BodyText"/>
              <w:suppressAutoHyphens/>
              <w:snapToGrid w:val="0"/>
              <w:spacing w:before="40" w:after="40"/>
              <w:ind w:right="-1"/>
              <w:rPr>
                <w:sz w:val="20"/>
              </w:rPr>
            </w:pPr>
            <w:r w:rsidRPr="00E74128">
              <w:rPr>
                <w:sz w:val="20"/>
              </w:rPr>
              <w:t>4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22AB" w:rsidRPr="00E74128" w:rsidRDefault="004722AB" w:rsidP="009E6BB0">
            <w:r w:rsidRPr="00E74128">
              <w:t>еЕЕДОП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2AB" w:rsidRPr="00E74128" w:rsidRDefault="004722AB" w:rsidP="009E6BB0">
            <w:pPr>
              <w:spacing w:before="40" w:after="40"/>
              <w:ind w:right="-1"/>
              <w:jc w:val="center"/>
            </w:pPr>
            <w:r w:rsidRPr="00E74128">
              <w:t>оригинал</w:t>
            </w:r>
          </w:p>
        </w:tc>
      </w:tr>
      <w:tr w:rsidR="004722AB" w:rsidRPr="00E74128" w:rsidTr="009E6BB0">
        <w:trPr>
          <w:trHeight w:val="17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22AB" w:rsidRPr="00E74128" w:rsidRDefault="004722AB" w:rsidP="009E6BB0">
            <w:pPr>
              <w:pStyle w:val="BodyText"/>
              <w:suppressAutoHyphens/>
              <w:snapToGrid w:val="0"/>
              <w:spacing w:before="40" w:after="40"/>
              <w:ind w:right="-1"/>
              <w:rPr>
                <w:sz w:val="20"/>
              </w:rPr>
            </w:pPr>
            <w:r w:rsidRPr="00E74128">
              <w:rPr>
                <w:sz w:val="20"/>
              </w:rPr>
              <w:t>5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22AB" w:rsidRPr="00E74128" w:rsidRDefault="004722AB" w:rsidP="009E6BB0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</w:rPr>
            </w:pPr>
            <w:r w:rsidRPr="00E74128">
              <w:rPr>
                <w:sz w:val="20"/>
              </w:rPr>
              <w:t>Пълномощно на лицето, подписващо офертата (в случай, че офертата не е подписана от законен представител)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2AB" w:rsidRPr="00E74128" w:rsidRDefault="004722AB" w:rsidP="009E6BB0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</w:rPr>
            </w:pPr>
            <w:r w:rsidRPr="00E74128">
              <w:rPr>
                <w:sz w:val="20"/>
              </w:rPr>
              <w:t>оригинал</w:t>
            </w:r>
          </w:p>
        </w:tc>
      </w:tr>
    </w:tbl>
    <w:p w:rsidR="004722AB" w:rsidRPr="00E74128" w:rsidRDefault="004722AB" w:rsidP="002C1470">
      <w:pPr>
        <w:rPr>
          <w:b/>
          <w:bCs/>
        </w:rPr>
      </w:pPr>
    </w:p>
    <w:p w:rsidR="004722AB" w:rsidRPr="00E74128" w:rsidRDefault="004722AB" w:rsidP="002C1470">
      <w:pPr>
        <w:autoSpaceDE w:val="0"/>
        <w:autoSpaceDN w:val="0"/>
        <w:snapToGrid w:val="0"/>
        <w:rPr>
          <w:rStyle w:val="4"/>
          <w:b w:val="0"/>
          <w:sz w:val="24"/>
          <w:szCs w:val="24"/>
        </w:rPr>
      </w:pPr>
      <w:r w:rsidRPr="00E74128">
        <w:rPr>
          <w:rStyle w:val="4"/>
          <w:b w:val="0"/>
          <w:sz w:val="24"/>
          <w:szCs w:val="24"/>
        </w:rPr>
        <w:t xml:space="preserve">……… февруари </w:t>
      </w:r>
      <w:smartTag w:uri="urn:schemas-microsoft-com:office:smarttags" w:element="metricconverter">
        <w:smartTagPr>
          <w:attr w:name="ProductID" w:val="2019 г"/>
        </w:smartTagPr>
        <w:r w:rsidRPr="00E74128">
          <w:rPr>
            <w:rStyle w:val="4"/>
            <w:b w:val="0"/>
            <w:sz w:val="24"/>
            <w:szCs w:val="24"/>
          </w:rPr>
          <w:t>2019 г</w:t>
        </w:r>
      </w:smartTag>
      <w:r w:rsidRPr="00E74128">
        <w:rPr>
          <w:rStyle w:val="4"/>
          <w:b w:val="0"/>
          <w:sz w:val="24"/>
          <w:szCs w:val="24"/>
        </w:rPr>
        <w:t xml:space="preserve">. </w:t>
      </w:r>
      <w:r w:rsidRPr="00E74128">
        <w:rPr>
          <w:rStyle w:val="4"/>
          <w:b w:val="0"/>
          <w:sz w:val="24"/>
          <w:szCs w:val="24"/>
        </w:rPr>
        <w:tab/>
      </w:r>
      <w:r w:rsidRPr="00E74128">
        <w:rPr>
          <w:rStyle w:val="4"/>
          <w:b w:val="0"/>
          <w:sz w:val="24"/>
          <w:szCs w:val="24"/>
        </w:rPr>
        <w:tab/>
      </w:r>
      <w:r w:rsidRPr="00E74128">
        <w:rPr>
          <w:rStyle w:val="4"/>
          <w:b w:val="0"/>
          <w:sz w:val="24"/>
          <w:szCs w:val="24"/>
        </w:rPr>
        <w:tab/>
      </w:r>
      <w:r w:rsidRPr="00E74128">
        <w:rPr>
          <w:rStyle w:val="4"/>
          <w:b w:val="0"/>
          <w:sz w:val="24"/>
          <w:szCs w:val="24"/>
        </w:rPr>
        <w:tab/>
        <w:t>УЧАСТНИК:…………………………</w:t>
      </w:r>
    </w:p>
    <w:p w:rsidR="004722AB" w:rsidRPr="00E74128" w:rsidRDefault="004722AB" w:rsidP="002C1470">
      <w:pPr>
        <w:autoSpaceDE w:val="0"/>
        <w:autoSpaceDN w:val="0"/>
        <w:snapToGrid w:val="0"/>
        <w:ind w:left="5760" w:firstLine="709"/>
        <w:rPr>
          <w:rStyle w:val="4"/>
          <w:b w:val="0"/>
          <w:sz w:val="24"/>
          <w:szCs w:val="24"/>
        </w:rPr>
      </w:pPr>
      <w:r w:rsidRPr="00E74128">
        <w:rPr>
          <w:rStyle w:val="4"/>
          <w:b w:val="0"/>
          <w:sz w:val="24"/>
          <w:szCs w:val="24"/>
        </w:rPr>
        <w:t>(подпис, печат)</w:t>
      </w:r>
    </w:p>
    <w:p w:rsidR="004722AB" w:rsidRPr="002C1470" w:rsidRDefault="004722AB" w:rsidP="002C1470"/>
    <w:sectPr w:rsidR="004722AB" w:rsidRPr="002C1470" w:rsidSect="00CE454C">
      <w:pgSz w:w="11906" w:h="16838"/>
      <w:pgMar w:top="709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580E"/>
    <w:rsid w:val="002C1470"/>
    <w:rsid w:val="004722AB"/>
    <w:rsid w:val="0048311E"/>
    <w:rsid w:val="0052741A"/>
    <w:rsid w:val="005543F0"/>
    <w:rsid w:val="0063580E"/>
    <w:rsid w:val="007E5537"/>
    <w:rsid w:val="009E6BB0"/>
    <w:rsid w:val="00B35259"/>
    <w:rsid w:val="00BB4FE0"/>
    <w:rsid w:val="00CE454C"/>
    <w:rsid w:val="00E74128"/>
    <w:rsid w:val="00E81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41A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52741A"/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2741A"/>
    <w:rPr>
      <w:rFonts w:ascii="Times New Roman" w:hAnsi="Times New Roman"/>
      <w:sz w:val="20"/>
      <w:lang w:val="x-none" w:eastAsia="x-none"/>
    </w:rPr>
  </w:style>
  <w:style w:type="paragraph" w:customStyle="1" w:styleId="text">
    <w:name w:val="text"/>
    <w:aliases w:val="t"/>
    <w:uiPriority w:val="99"/>
    <w:rsid w:val="0052741A"/>
    <w:pPr>
      <w:widowControl w:val="0"/>
      <w:spacing w:before="240" w:line="240" w:lineRule="exact"/>
      <w:jc w:val="both"/>
    </w:pPr>
    <w:rPr>
      <w:rFonts w:ascii="Arial" w:eastAsia="Times New Roman" w:hAnsi="Arial" w:cs="Arial"/>
      <w:sz w:val="24"/>
      <w:szCs w:val="24"/>
      <w:lang w:val="cs-CZ"/>
    </w:rPr>
  </w:style>
  <w:style w:type="character" w:customStyle="1" w:styleId="4">
    <w:name w:val="Основен текст (4)"/>
    <w:basedOn w:val="DefaultParagraphFont"/>
    <w:uiPriority w:val="99"/>
    <w:rsid w:val="002C1470"/>
    <w:rPr>
      <w:rFonts w:ascii="Times New Roman" w:hAnsi="Times New Roman" w:cs="Times New Roman"/>
      <w:b/>
      <w:bCs/>
      <w:spacing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86</Words>
  <Characters>491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Vostro1</dc:creator>
  <cp:keywords/>
  <dc:description/>
  <cp:lastModifiedBy>Валентин Добрев</cp:lastModifiedBy>
  <cp:revision>5</cp:revision>
  <dcterms:created xsi:type="dcterms:W3CDTF">2018-01-30T07:58:00Z</dcterms:created>
  <dcterms:modified xsi:type="dcterms:W3CDTF">2019-02-05T13:48:00Z</dcterms:modified>
</cp:coreProperties>
</file>