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7F8" w:rsidRDefault="009757F8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9757F8" w:rsidRDefault="009757F8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</w:p>
    <w:p w:rsidR="009757F8" w:rsidRDefault="009757F8" w:rsidP="00302528">
      <w:pPr>
        <w:spacing w:after="0" w:line="240" w:lineRule="auto"/>
        <w:jc w:val="center"/>
        <w:rPr>
          <w:rStyle w:val="FontStyle18"/>
          <w:bCs/>
          <w:szCs w:val="20"/>
        </w:rPr>
      </w:pPr>
      <w:r>
        <w:rPr>
          <w:rStyle w:val="FontStyle18"/>
          <w:bCs/>
          <w:szCs w:val="20"/>
        </w:rPr>
        <w:t xml:space="preserve"> за </w:t>
      </w:r>
      <w:r w:rsidRPr="003411CE">
        <w:rPr>
          <w:rStyle w:val="FontStyle18"/>
          <w:bCs/>
          <w:szCs w:val="20"/>
        </w:rPr>
        <w:t xml:space="preserve">поръчка с предмет: </w:t>
      </w:r>
    </w:p>
    <w:p w:rsidR="009757F8" w:rsidRPr="00302528" w:rsidRDefault="009757F8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 xml:space="preserve">Услуги по печат и доставка на представителни и административни документи за Учебен отдел на НСА „Васил Левски“ за </w:t>
      </w:r>
      <w:smartTag w:uri="urn:schemas-microsoft-com:office:smarttags" w:element="metricconverter">
        <w:smartTagPr>
          <w:attr w:name="ProductID" w:val="2019 г"/>
        </w:smartTagPr>
        <w:r>
          <w:rPr>
            <w:rStyle w:val="FontStyle17"/>
            <w:b/>
            <w:sz w:val="24"/>
            <w:szCs w:val="24"/>
          </w:rPr>
          <w:t>2019 г</w:t>
        </w:r>
      </w:smartTag>
      <w:r>
        <w:rPr>
          <w:rStyle w:val="FontStyle17"/>
          <w:b/>
          <w:sz w:val="24"/>
          <w:szCs w:val="24"/>
        </w:rPr>
        <w:t>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142"/>
        <w:gridCol w:w="2486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9757F8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gridSpan w:val="2"/>
            <w:vMerge w:val="restart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9757F8" w:rsidRPr="00580E79" w:rsidRDefault="009757F8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9757F8" w:rsidRPr="00580E79" w:rsidRDefault="009757F8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9757F8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9757F8" w:rsidRPr="00580E79" w:rsidRDefault="009757F8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gridSpan w:val="2"/>
            <w:vMerge/>
            <w:vAlign w:val="center"/>
          </w:tcPr>
          <w:p w:rsidR="009757F8" w:rsidRPr="00580E79" w:rsidRDefault="009757F8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(избелители)</w:t>
            </w:r>
          </w:p>
        </w:tc>
        <w:tc>
          <w:tcPr>
            <w:tcW w:w="771" w:type="dxa"/>
            <w:gridSpan w:val="2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инди</w:t>
            </w:r>
            <w:r w:rsidRPr="00580E79">
              <w:rPr>
                <w:rFonts w:ascii="Arial Narrow" w:hAnsi="Arial Narrow"/>
                <w:sz w:val="14"/>
                <w:szCs w:val="14"/>
              </w:rPr>
              <w:t>кативна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9757F8" w:rsidRPr="00580E79" w:rsidRDefault="009757F8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9757F8" w:rsidRPr="00580E79" w:rsidRDefault="009757F8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9757F8" w:rsidRPr="00580E79" w:rsidTr="00F72D8D">
        <w:trPr>
          <w:trHeight w:val="222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9757F8" w:rsidRPr="00580E79" w:rsidTr="007B4342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7B4342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4.00 ЛЕВА С ДДС </w:t>
            </w:r>
          </w:p>
        </w:tc>
      </w:tr>
      <w:tr w:rsidR="009757F8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1.1.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260A44" w:rsidRDefault="009757F8" w:rsidP="004F2740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диплома;</w:t>
            </w:r>
            <w:r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хартия 90 гр./кв.м</w:t>
            </w:r>
          </w:p>
        </w:tc>
        <w:tc>
          <w:tcPr>
            <w:tcW w:w="900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D7F1A" w:rsidRDefault="009757F8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D7F1A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125</w:t>
            </w:r>
            <w:r w:rsidRPr="005D7F1A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200</w:t>
            </w:r>
          </w:p>
        </w:tc>
        <w:tc>
          <w:tcPr>
            <w:tcW w:w="909" w:type="dxa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D7F1A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D7F1A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D7F1A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9757F8" w:rsidRDefault="009757F8" w:rsidP="004F27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9757F8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9757F8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Default="009757F8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135/ 205</w:t>
            </w:r>
          </w:p>
        </w:tc>
        <w:tc>
          <w:tcPr>
            <w:tcW w:w="909" w:type="dxa"/>
            <w:vAlign w:val="center"/>
          </w:tcPr>
          <w:p w:rsidR="009757F8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Default="009757F8" w:rsidP="00B12731">
            <w:pPr>
              <w:spacing w:after="0" w:line="160" w:lineRule="exact"/>
              <w:jc w:val="center"/>
              <w:rPr>
                <w:rFonts w:ascii="Arial Narrow" w:hAnsi="Arial Narrow"/>
                <w:bCs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  <w:p w:rsidR="009757F8" w:rsidRDefault="009757F8" w:rsidP="00B1273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С ЪГЛИ</w:t>
            </w:r>
          </w:p>
        </w:tc>
      </w:tr>
      <w:tr w:rsidR="009757F8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9757F8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7B4342">
            <w:pPr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- 3.80 ЛЕВА С ДДС</w:t>
            </w:r>
          </w:p>
        </w:tc>
      </w:tr>
      <w:tr w:rsidR="009757F8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F2015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  <w:r>
              <w:rPr>
                <w:rFonts w:ascii="Arial Narrow" w:hAnsi="Arial Narrow"/>
                <w:iCs/>
                <w:sz w:val="12"/>
                <w:szCs w:val="12"/>
              </w:rPr>
              <w:t xml:space="preserve"> И МОТИВ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215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300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9757F8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ПРОФЕСИОНАЛНА КВАЛИФИКАЦИЯ – 200 бр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МАКСИМАЛНО ДОПУСТИМИ ЕДИНИЧНИ ЦЕНИ – 4.20 ЛЕВА С ДДС 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9757F8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-3.50 ЛЕВА С ДДС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9757F8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7B434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7B4342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УДОСТОВЕРЕНИЕ  за квалификационни кредити на учители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комплект папка и бланка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-2.40 ЛЕВА С ДДС</w:t>
            </w:r>
          </w:p>
        </w:tc>
      </w:tr>
      <w:tr w:rsidR="009757F8" w:rsidRPr="00F72D8D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  <w:lang w:val="ru-RU"/>
              </w:rPr>
              <w:t>5.1.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F72D8D" w:rsidRDefault="009757F8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F72D8D" w:rsidTr="006860A1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F72D8D">
              <w:rPr>
                <w:rFonts w:ascii="Arial Narrow" w:hAnsi="Arial Narrow"/>
                <w:sz w:val="16"/>
                <w:szCs w:val="16"/>
                <w:lang w:val="ru-RU"/>
              </w:rPr>
              <w:t>5.2.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F72D8D" w:rsidRDefault="009757F8" w:rsidP="00CE56A6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F72D8D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F72D8D" w:rsidRDefault="009757F8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F72D8D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F72D8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F72D8D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Default="009757F8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F72D8D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  <w:p w:rsidR="009757F8" w:rsidRPr="00F72D8D" w:rsidRDefault="009757F8" w:rsidP="006860A1">
            <w:pPr>
              <w:spacing w:after="0"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с ъгли</w:t>
            </w:r>
          </w:p>
        </w:tc>
      </w:tr>
      <w:tr w:rsidR="009757F8" w:rsidRPr="00F72D8D" w:rsidTr="00E64FBD">
        <w:trPr>
          <w:trHeight w:hRule="exact" w:val="432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 xml:space="preserve">6. 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F72D8D" w:rsidRDefault="009757F8" w:rsidP="006860A1">
            <w:pPr>
              <w:spacing w:after="0"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7B4342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ПРОФЕСИОНАЛНО КВАЛИФИКАЦИОННА СТЕПЕН ( ПКС) НА УЧИТЕЛИ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– 300 бр.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-2.70 ЛЕВА С ДДС</w:t>
            </w:r>
          </w:p>
        </w:tc>
      </w:tr>
      <w:tr w:rsidR="009757F8" w:rsidRPr="00580E79" w:rsidTr="00E64FBD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Бланка оригинал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2C2D50">
            <w:pPr>
              <w:spacing w:after="0" w:line="240" w:lineRule="auto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Черна номерация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E64FBD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луксозна </w:t>
            </w:r>
            <w:r>
              <w:rPr>
                <w:rFonts w:ascii="Arial Narrow" w:hAnsi="Arial Narrow"/>
                <w:sz w:val="16"/>
                <w:szCs w:val="16"/>
              </w:rPr>
              <w:t>картонена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папка;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2C2D50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АРТ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>ГР./ М2  ТЪМНО СИН ТЪМНО СИН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2C2D50">
            <w:pPr>
              <w:spacing w:after="0" w:line="240" w:lineRule="auto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C2D50">
              <w:rPr>
                <w:rFonts w:ascii="Arial Narrow" w:hAnsi="Arial Narrow"/>
                <w:sz w:val="12"/>
                <w:szCs w:val="12"/>
              </w:rPr>
              <w:t>Въ</w:t>
            </w:r>
            <w:r>
              <w:rPr>
                <w:rFonts w:ascii="Arial Narrow" w:hAnsi="Arial Narrow"/>
                <w:sz w:val="12"/>
                <w:szCs w:val="12"/>
              </w:rPr>
              <w:t>тр</w:t>
            </w:r>
            <w:r w:rsidRPr="002C2D50">
              <w:rPr>
                <w:rFonts w:ascii="Arial Narrow" w:hAnsi="Arial Narrow"/>
                <w:sz w:val="12"/>
                <w:szCs w:val="12"/>
              </w:rPr>
              <w:t>ешни ъгли на трета корица</w:t>
            </w:r>
          </w:p>
        </w:tc>
      </w:tr>
      <w:tr w:rsidR="009757F8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7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2C2D50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9757F8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9757F8" w:rsidRPr="00580E79" w:rsidTr="00CE56A6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2C2D50">
            <w:pPr>
              <w:spacing w:after="0"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7"/>
            <w:vAlign w:val="center"/>
          </w:tcPr>
          <w:p w:rsidR="009757F8" w:rsidRPr="00580E79" w:rsidRDefault="009757F8" w:rsidP="002C2D50">
            <w:pPr>
              <w:spacing w:after="0"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ОНС „ДОКТОР„  И  „ДОКТОР НА НАУКИТЕ“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-3.80 ЛЕВА С ДДС</w:t>
            </w:r>
          </w:p>
        </w:tc>
      </w:tr>
      <w:tr w:rsidR="009757F8" w:rsidRPr="00580E79" w:rsidTr="00EC6FB0">
        <w:trPr>
          <w:trHeight w:hRule="exact" w:val="417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8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gridSpan w:val="2"/>
            <w:vAlign w:val="center"/>
          </w:tcPr>
          <w:p w:rsidR="009757F8" w:rsidRDefault="009757F8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диплома /с холограмен знак/ </w:t>
            </w:r>
          </w:p>
          <w:p w:rsidR="009757F8" w:rsidRPr="00580E79" w:rsidRDefault="009757F8" w:rsidP="00EC6FB0">
            <w:pPr>
              <w:spacing w:after="0"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лого „НСА“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иглена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iCs/>
                <w:sz w:val="16"/>
                <w:szCs w:val="16"/>
                <w:lang w:val="ru-RU"/>
              </w:rPr>
              <w:t>8.2.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бланка приложение </w:t>
            </w:r>
          </w:p>
        </w:tc>
        <w:tc>
          <w:tcPr>
            <w:tcW w:w="944" w:type="dxa"/>
            <w:gridSpan w:val="2"/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НЕ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96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4F2740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9757F8" w:rsidRPr="00580E79" w:rsidTr="00CE56A6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8.3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</w:t>
            </w:r>
          </w:p>
        </w:tc>
        <w:tc>
          <w:tcPr>
            <w:tcW w:w="2628" w:type="dxa"/>
            <w:gridSpan w:val="2"/>
            <w:vAlign w:val="center"/>
          </w:tcPr>
          <w:p w:rsidR="009757F8" w:rsidRPr="00580E79" w:rsidRDefault="009757F8" w:rsidP="008A4BCC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луксозна  папка с ъгъл 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F72D8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CE56A6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CE56A6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9757F8" w:rsidRPr="00580E79" w:rsidTr="00630D0F">
        <w:trPr>
          <w:trHeight w:val="577"/>
        </w:trPr>
        <w:tc>
          <w:tcPr>
            <w:tcW w:w="14220" w:type="dxa"/>
            <w:gridSpan w:val="1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9757F8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C2D50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9757F8" w:rsidRPr="00580E79" w:rsidRDefault="009757F8" w:rsidP="002C2D50">
            <w:pPr>
              <w:spacing w:after="0" w:line="240" w:lineRule="auto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УЧИЛИЩЕ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20 бр. (ОКС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40.00 ЛЕВА С ДДС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9757F8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10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>- 5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10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9757F8" w:rsidRPr="00580E79" w:rsidTr="00E64FB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C2D50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11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9757F8" w:rsidRPr="00580E79" w:rsidRDefault="009757F8" w:rsidP="002C2D50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ЗА ПКС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  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- 4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 xml:space="preserve">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30.00 ЛЕВА С ДДС</w:t>
            </w:r>
          </w:p>
        </w:tc>
      </w:tr>
      <w:tr w:rsidR="009757F8" w:rsidRPr="00580E79" w:rsidTr="00E64FB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C2D50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11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24306B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 ЦВЯТА 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</w:t>
            </w: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9757F8" w:rsidRPr="00580E79" w:rsidTr="00E64FB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C2D50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11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220 / 310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9757F8" w:rsidRPr="00580E79" w:rsidTr="00F72D8D">
        <w:trPr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4306B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12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430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12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2430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12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9757F8" w:rsidRPr="00580E79" w:rsidTr="00F72D8D">
        <w:trPr>
          <w:gridAfter w:val="1"/>
          <w:wAfter w:w="7" w:type="dxa"/>
          <w:trHeight w:val="340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B5686B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>13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787" w:type="dxa"/>
            <w:gridSpan w:val="15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9757F8" w:rsidRPr="00580E79" w:rsidTr="00F72D8D">
        <w:trPr>
          <w:trHeight w:val="28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</w:rPr>
              <w:t>13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794" w:type="dxa"/>
            <w:gridSpan w:val="16"/>
            <w:vAlign w:val="center"/>
          </w:tcPr>
          <w:p w:rsidR="009757F8" w:rsidRPr="00580E79" w:rsidRDefault="009757F8" w:rsidP="007B4342">
            <w:pPr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2.00 ЛЕВА С ДДС</w:t>
            </w:r>
          </w:p>
        </w:tc>
      </w:tr>
      <w:tr w:rsidR="009757F8" w:rsidRPr="00580E79" w:rsidTr="00F72D8D">
        <w:trPr>
          <w:trHeight w:val="19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9757F8" w:rsidRPr="00580E79" w:rsidTr="00F72D8D">
        <w:trPr>
          <w:trHeight w:val="441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486" w:type="dxa"/>
            <w:vAlign w:val="center"/>
          </w:tcPr>
          <w:p w:rsidR="009757F8" w:rsidRPr="00580E79" w:rsidRDefault="009757F8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МУКАВА С ДЕБЕЛИНА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580E79">
                <w:rPr>
                  <w:rFonts w:ascii="Arial Narrow" w:hAnsi="Arial Narrow"/>
                  <w:sz w:val="12"/>
                  <w:szCs w:val="12"/>
                </w:rPr>
                <w:t>1.2 ММ</w:t>
              </w:r>
            </w:smartTag>
            <w:r w:rsidRPr="00580E79">
              <w:rPr>
                <w:rFonts w:ascii="Arial Narrow" w:hAnsi="Arial Narrow"/>
                <w:sz w:val="12"/>
                <w:szCs w:val="12"/>
              </w:rPr>
              <w:t>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2"/>
                <w:szCs w:val="12"/>
              </w:rPr>
              <w:t xml:space="preserve">ТЕРМОПЕЧАТ СЪС ЗЛАТНО ФОЛИО 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9757F8" w:rsidRPr="00580E79" w:rsidTr="00F72D8D">
        <w:trPr>
          <w:trHeight w:val="574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B5686B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13.2</w:t>
            </w:r>
          </w:p>
        </w:tc>
        <w:tc>
          <w:tcPr>
            <w:tcW w:w="2486" w:type="dxa"/>
            <w:vAlign w:val="center"/>
          </w:tcPr>
          <w:p w:rsidR="009757F8" w:rsidRDefault="009757F8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папка — опис </w:t>
            </w:r>
            <w:r>
              <w:rPr>
                <w:rFonts w:ascii="Arial Narrow" w:hAnsi="Arial Narrow"/>
                <w:sz w:val="16"/>
                <w:szCs w:val="16"/>
              </w:rPr>
              <w:t>…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(бакалаври, магистри) –</w:t>
            </w:r>
          </w:p>
          <w:p w:rsidR="009757F8" w:rsidRPr="00753A13" w:rsidRDefault="009757F8" w:rsidP="007B4342">
            <w:pPr>
              <w:spacing w:before="360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1.10 ЛЕВА С ДДС</w:t>
            </w: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bCs/>
                <w:sz w:val="12"/>
                <w:szCs w:val="12"/>
              </w:rPr>
              <w:t>ОБЕМНА</w:t>
            </w:r>
            <w:r w:rsidRPr="00580E79">
              <w:rPr>
                <w:rFonts w:ascii="Arial Narrow" w:hAnsi="Arial Narrow"/>
                <w:bCs/>
                <w:sz w:val="12"/>
                <w:szCs w:val="12"/>
              </w:rPr>
              <w:t xml:space="preserve"> ПАПКА С ДЖОБ</w:t>
            </w:r>
          </w:p>
        </w:tc>
      </w:tr>
      <w:tr w:rsidR="009757F8" w:rsidRPr="00580E79" w:rsidTr="00F72D8D">
        <w:trPr>
          <w:trHeight w:val="469"/>
        </w:trPr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57F8" w:rsidRPr="00580E79" w:rsidRDefault="009757F8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13.3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13794" w:type="dxa"/>
            <w:gridSpan w:val="16"/>
            <w:vAlign w:val="center"/>
          </w:tcPr>
          <w:p w:rsidR="009757F8" w:rsidRPr="00580E79" w:rsidRDefault="009757F8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  <w:tr w:rsidR="009757F8" w:rsidRPr="00580E79" w:rsidTr="00E64FBD">
        <w:trPr>
          <w:trHeight w:hRule="exact" w:val="1376"/>
        </w:trPr>
        <w:tc>
          <w:tcPr>
            <w:tcW w:w="426" w:type="dxa"/>
            <w:gridSpan w:val="2"/>
            <w:tcMar>
              <w:left w:w="0" w:type="dxa"/>
              <w:right w:w="0" w:type="dxa"/>
            </w:tcMar>
            <w:vAlign w:val="center"/>
          </w:tcPr>
          <w:p w:rsidR="009757F8" w:rsidRPr="00580E79" w:rsidRDefault="009757F8" w:rsidP="00B5686B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>
              <w:rPr>
                <w:rFonts w:ascii="Arial Narrow" w:hAnsi="Arial Narrow"/>
                <w:sz w:val="16"/>
                <w:szCs w:val="16"/>
                <w:lang w:val="ru-RU"/>
              </w:rPr>
              <w:t>14</w:t>
            </w:r>
          </w:p>
        </w:tc>
        <w:tc>
          <w:tcPr>
            <w:tcW w:w="2486" w:type="dxa"/>
            <w:vAlign w:val="center"/>
          </w:tcPr>
          <w:p w:rsidR="009757F8" w:rsidRDefault="009757F8" w:rsidP="00DF0DA2">
            <w:pPr>
              <w:spacing w:after="0" w:line="240" w:lineRule="auto"/>
              <w:rPr>
                <w:rFonts w:ascii="Arial Narrow" w:hAnsi="Arial Narrow"/>
                <w:b/>
                <w:szCs w:val="16"/>
              </w:rPr>
            </w:pPr>
            <w:r>
              <w:rPr>
                <w:rFonts w:ascii="Arial Narrow" w:hAnsi="Arial Narrow"/>
                <w:b/>
                <w:szCs w:val="16"/>
              </w:rPr>
              <w:t>представителна</w:t>
            </w:r>
          </w:p>
          <w:p w:rsidR="009757F8" w:rsidRPr="0024306B" w:rsidRDefault="009757F8" w:rsidP="00DF0DA2">
            <w:pPr>
              <w:spacing w:after="0" w:line="240" w:lineRule="auto"/>
              <w:rPr>
                <w:rFonts w:ascii="Arial Narrow" w:hAnsi="Arial Narrow"/>
                <w:b/>
                <w:szCs w:val="16"/>
              </w:rPr>
            </w:pPr>
            <w:r>
              <w:rPr>
                <w:rFonts w:ascii="Arial Narrow" w:hAnsi="Arial Narrow"/>
                <w:b/>
                <w:szCs w:val="16"/>
              </w:rPr>
              <w:t>луксозна  папка с ъгли</w:t>
            </w:r>
          </w:p>
          <w:p w:rsidR="009757F8" w:rsidRDefault="009757F8" w:rsidP="00E64FBD">
            <w:pPr>
              <w:spacing w:after="0" w:line="240" w:lineRule="auto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24306B">
              <w:rPr>
                <w:rFonts w:ascii="Arial Narrow" w:hAnsi="Arial Narrow"/>
                <w:b/>
                <w:szCs w:val="16"/>
              </w:rPr>
              <w:t>100 бр</w:t>
            </w:r>
            <w:r>
              <w:rPr>
                <w:rFonts w:ascii="Arial Narrow" w:hAnsi="Arial Narrow"/>
                <w:sz w:val="16"/>
                <w:szCs w:val="16"/>
              </w:rPr>
              <w:t xml:space="preserve">. 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–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МАКСИМАЛНО ДОПУСТИМИ ЕДИНИЧНИ </w:t>
            </w:r>
          </w:p>
          <w:p w:rsidR="009757F8" w:rsidRDefault="009757F8" w:rsidP="00E64FBD">
            <w:pPr>
              <w:spacing w:after="0" w:line="240" w:lineRule="auto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ЦЕНИ – 1.50 ЛЕВА С ДДС</w:t>
            </w:r>
          </w:p>
          <w:p w:rsidR="009757F8" w:rsidRDefault="009757F8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  <w:p w:rsidR="009757F8" w:rsidRPr="00580E79" w:rsidRDefault="009757F8" w:rsidP="00E64FBD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3420" w:type="dxa"/>
            <w:gridSpan w:val="5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; </w:t>
            </w:r>
            <w:r>
              <w:rPr>
                <w:rFonts w:ascii="Arial Narrow" w:hAnsi="Arial Narrow"/>
                <w:sz w:val="12"/>
                <w:szCs w:val="12"/>
              </w:rPr>
              <w:t xml:space="preserve">300 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ГР./ М2  </w:t>
            </w:r>
          </w:p>
        </w:tc>
        <w:tc>
          <w:tcPr>
            <w:tcW w:w="3777" w:type="dxa"/>
            <w:gridSpan w:val="5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9757F8" w:rsidRPr="00F72D8D" w:rsidRDefault="009757F8" w:rsidP="00E64FBD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>
              <w:rPr>
                <w:rFonts w:ascii="Arial Narrow" w:hAnsi="Arial Narrow"/>
                <w:bCs/>
                <w:iCs/>
                <w:sz w:val="12"/>
                <w:szCs w:val="12"/>
              </w:rPr>
              <w:t>300/228</w:t>
            </w:r>
          </w:p>
        </w:tc>
        <w:tc>
          <w:tcPr>
            <w:tcW w:w="909" w:type="dxa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9757F8" w:rsidRPr="00580E79" w:rsidRDefault="009757F8" w:rsidP="00E64FBD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</w:tbl>
    <w:p w:rsidR="009757F8" w:rsidRPr="000A3EB6" w:rsidRDefault="009757F8" w:rsidP="00302528">
      <w:pPr>
        <w:rPr>
          <w:rFonts w:ascii="Times New Roman" w:hAnsi="Times New Roman"/>
          <w:sz w:val="24"/>
          <w:szCs w:val="24"/>
        </w:rPr>
      </w:pPr>
    </w:p>
    <w:sectPr w:rsidR="009757F8" w:rsidRPr="000A3EB6" w:rsidSect="00F72D8D">
      <w:pgSz w:w="16838" w:h="11906" w:orient="landscape"/>
      <w:pgMar w:top="284" w:right="962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7F8" w:rsidRDefault="009757F8" w:rsidP="000A3EB6">
      <w:pPr>
        <w:spacing w:after="0" w:line="240" w:lineRule="auto"/>
      </w:pPr>
      <w:r>
        <w:separator/>
      </w:r>
    </w:p>
  </w:endnote>
  <w:endnote w:type="continuationSeparator" w:id="0">
    <w:p w:rsidR="009757F8" w:rsidRDefault="009757F8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7F8" w:rsidRDefault="009757F8" w:rsidP="000A3EB6">
      <w:pPr>
        <w:spacing w:after="0" w:line="240" w:lineRule="auto"/>
      </w:pPr>
      <w:r>
        <w:separator/>
      </w:r>
    </w:p>
  </w:footnote>
  <w:footnote w:type="continuationSeparator" w:id="0">
    <w:p w:rsidR="009757F8" w:rsidRDefault="009757F8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103"/>
    <w:rsid w:val="00037826"/>
    <w:rsid w:val="0004238C"/>
    <w:rsid w:val="0004434A"/>
    <w:rsid w:val="000A3EB6"/>
    <w:rsid w:val="000A7DB5"/>
    <w:rsid w:val="000D0344"/>
    <w:rsid w:val="000F5C54"/>
    <w:rsid w:val="0014708C"/>
    <w:rsid w:val="001A3F3F"/>
    <w:rsid w:val="002132B6"/>
    <w:rsid w:val="0024306B"/>
    <w:rsid w:val="00250A6E"/>
    <w:rsid w:val="00260A44"/>
    <w:rsid w:val="002720CC"/>
    <w:rsid w:val="002A5791"/>
    <w:rsid w:val="002C2D50"/>
    <w:rsid w:val="00302528"/>
    <w:rsid w:val="00303366"/>
    <w:rsid w:val="003179C8"/>
    <w:rsid w:val="003411CE"/>
    <w:rsid w:val="0034138C"/>
    <w:rsid w:val="00371841"/>
    <w:rsid w:val="003E5D3B"/>
    <w:rsid w:val="00434927"/>
    <w:rsid w:val="00440A51"/>
    <w:rsid w:val="00454B29"/>
    <w:rsid w:val="004F2740"/>
    <w:rsid w:val="00500A75"/>
    <w:rsid w:val="00520CE6"/>
    <w:rsid w:val="0056648D"/>
    <w:rsid w:val="00572742"/>
    <w:rsid w:val="00580E79"/>
    <w:rsid w:val="005B43FE"/>
    <w:rsid w:val="005C4887"/>
    <w:rsid w:val="005D7F1A"/>
    <w:rsid w:val="006173BD"/>
    <w:rsid w:val="00630D0F"/>
    <w:rsid w:val="006860A1"/>
    <w:rsid w:val="00753A13"/>
    <w:rsid w:val="00757F0D"/>
    <w:rsid w:val="00772CD1"/>
    <w:rsid w:val="007B4342"/>
    <w:rsid w:val="00822434"/>
    <w:rsid w:val="00853DE0"/>
    <w:rsid w:val="00861502"/>
    <w:rsid w:val="00861FF7"/>
    <w:rsid w:val="00863731"/>
    <w:rsid w:val="0087735D"/>
    <w:rsid w:val="0088002A"/>
    <w:rsid w:val="008A0663"/>
    <w:rsid w:val="008A4BCC"/>
    <w:rsid w:val="008E1BB4"/>
    <w:rsid w:val="009202F2"/>
    <w:rsid w:val="009658CE"/>
    <w:rsid w:val="009757F8"/>
    <w:rsid w:val="0098541E"/>
    <w:rsid w:val="00992392"/>
    <w:rsid w:val="009B34D8"/>
    <w:rsid w:val="009F01A7"/>
    <w:rsid w:val="00A02624"/>
    <w:rsid w:val="00A24DE4"/>
    <w:rsid w:val="00A5348D"/>
    <w:rsid w:val="00AD31B4"/>
    <w:rsid w:val="00AD65D5"/>
    <w:rsid w:val="00AF0040"/>
    <w:rsid w:val="00B12731"/>
    <w:rsid w:val="00B16687"/>
    <w:rsid w:val="00B35CF4"/>
    <w:rsid w:val="00B5686B"/>
    <w:rsid w:val="00C2647B"/>
    <w:rsid w:val="00C61E4E"/>
    <w:rsid w:val="00C80C9C"/>
    <w:rsid w:val="00CA3CA7"/>
    <w:rsid w:val="00CD2526"/>
    <w:rsid w:val="00CE56A6"/>
    <w:rsid w:val="00D20B70"/>
    <w:rsid w:val="00D45103"/>
    <w:rsid w:val="00D64D2D"/>
    <w:rsid w:val="00D80257"/>
    <w:rsid w:val="00DB591F"/>
    <w:rsid w:val="00DB6189"/>
    <w:rsid w:val="00DE04D7"/>
    <w:rsid w:val="00DF0DA2"/>
    <w:rsid w:val="00E129BB"/>
    <w:rsid w:val="00E37487"/>
    <w:rsid w:val="00E40110"/>
    <w:rsid w:val="00E64FBD"/>
    <w:rsid w:val="00EC6FB0"/>
    <w:rsid w:val="00F051A6"/>
    <w:rsid w:val="00F2015B"/>
    <w:rsid w:val="00F4593F"/>
    <w:rsid w:val="00F56772"/>
    <w:rsid w:val="00F70960"/>
    <w:rsid w:val="00F7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uiPriority w:val="99"/>
    <w:rsid w:val="000A3EB6"/>
    <w:rPr>
      <w:rFonts w:ascii="Times New Roman" w:hAnsi="Times New Roman"/>
      <w:b/>
      <w:sz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500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0A75"/>
    <w:rPr>
      <w:rFonts w:ascii="Tahoma" w:hAnsi="Tahoma"/>
      <w:sz w:val="16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443</TotalTime>
  <Pages>3</Pages>
  <Words>937</Words>
  <Characters>5342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Валентин Добрев</cp:lastModifiedBy>
  <cp:revision>58</cp:revision>
  <cp:lastPrinted>2018-01-26T06:06:00Z</cp:lastPrinted>
  <dcterms:created xsi:type="dcterms:W3CDTF">2016-01-13T08:19:00Z</dcterms:created>
  <dcterms:modified xsi:type="dcterms:W3CDTF">2019-01-21T08:43:00Z</dcterms:modified>
</cp:coreProperties>
</file>