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96" w:type="dxa"/>
        <w:tblInd w:w="55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503"/>
        <w:gridCol w:w="1212"/>
        <w:gridCol w:w="3261"/>
        <w:gridCol w:w="992"/>
        <w:gridCol w:w="851"/>
        <w:gridCol w:w="1476"/>
        <w:gridCol w:w="1440"/>
        <w:gridCol w:w="61"/>
      </w:tblGrid>
      <w:tr w:rsidR="00F307C5" w:rsidRPr="003E3B35" w:rsidTr="007D7550">
        <w:trPr>
          <w:trHeight w:val="375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144E2B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Възложител: </w:t>
            </w:r>
            <w:r w:rsidRPr="00987052">
              <w:rPr>
                <w:rFonts w:ascii="Times New Roman" w:hAnsi="Times New Roman"/>
                <w:sz w:val="20"/>
                <w:szCs w:val="20"/>
                <w:lang w:eastAsia="bg-BG"/>
              </w:rPr>
              <w:t>Национална спортна академия "Васил Левски"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, ЕИК: 000670627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07C5" w:rsidRPr="00732440" w:rsidRDefault="00F307C5" w:rsidP="00AC76D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Приложение 4</w:t>
            </w:r>
          </w:p>
        </w:tc>
      </w:tr>
      <w:tr w:rsidR="00F307C5" w:rsidRPr="003E3B35" w:rsidTr="007D7550">
        <w:trPr>
          <w:trHeight w:val="375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144E2B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Изпълнител: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F307C5" w:rsidRPr="003E3B35" w:rsidTr="007D7550">
        <w:trPr>
          <w:trHeight w:val="435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144E2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Договор: ОП-…………/……….2018 г., за изпълнение на обществена поръчка с предмет: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F307C5" w:rsidRPr="003E3B35" w:rsidTr="007D7550">
        <w:trPr>
          <w:trHeight w:val="435"/>
        </w:trPr>
        <w:tc>
          <w:tcPr>
            <w:tcW w:w="82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144E2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144E2B">
              <w:rPr>
                <w:rFonts w:ascii="Times New Roman" w:hAnsi="Times New Roman"/>
                <w:sz w:val="20"/>
                <w:szCs w:val="20"/>
                <w:lang w:eastAsia="bg-BG"/>
              </w:rPr>
              <w:t>„Реконструкция на спортни терени за тенис №14 и №15 по картата на спортните обекти  в  НСА“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F307C5" w:rsidRPr="003E3B35" w:rsidTr="007D7550">
        <w:trPr>
          <w:trHeight w:val="300"/>
        </w:trPr>
        <w:tc>
          <w:tcPr>
            <w:tcW w:w="5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F307C5" w:rsidRPr="003E3B35" w:rsidTr="007D7550">
        <w:trPr>
          <w:trHeight w:val="249"/>
        </w:trPr>
        <w:tc>
          <w:tcPr>
            <w:tcW w:w="9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3E3B35" w:rsidRDefault="00F307C5" w:rsidP="00311B7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E4F5B">
              <w:rPr>
                <w:rFonts w:ascii="Times New Roman" w:hAnsi="Times New Roman"/>
                <w:color w:val="000000"/>
                <w:sz w:val="20"/>
                <w:szCs w:val="20"/>
              </w:rPr>
              <w:t>П Р О Т О К О Л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 обр. 19</w:t>
            </w:r>
          </w:p>
        </w:tc>
      </w:tr>
      <w:tr w:rsidR="00F307C5" w:rsidRPr="003E3B35" w:rsidTr="007D7550">
        <w:trPr>
          <w:trHeight w:val="1365"/>
        </w:trPr>
        <w:tc>
          <w:tcPr>
            <w:tcW w:w="9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3E3B35" w:rsidRDefault="00F307C5" w:rsidP="00E122D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B35">
              <w:rPr>
                <w:rFonts w:ascii="Times New Roman" w:hAnsi="Times New Roman"/>
                <w:sz w:val="20"/>
                <w:szCs w:val="20"/>
              </w:rPr>
              <w:t xml:space="preserve">Днес, ..............2018 г., </w:t>
            </w:r>
            <w:r>
              <w:rPr>
                <w:rFonts w:ascii="Times New Roman" w:hAnsi="Times New Roman"/>
                <w:sz w:val="20"/>
                <w:szCs w:val="20"/>
              </w:rPr>
              <w:t>в гр.София, Студентски град, подписаните представители на Възложителя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Ръководител отдел „Капитално строителство” ……………………………., 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 xml:space="preserve">Проектанта: </w:t>
            </w:r>
            <w:r>
              <w:rPr>
                <w:rFonts w:ascii="Times New Roman" w:hAnsi="Times New Roman"/>
                <w:sz w:val="20"/>
                <w:szCs w:val="20"/>
              </w:rPr>
              <w:t>…………………………….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 xml:space="preserve"> и Консултанта (Строителния надзор)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……………………………. 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>и на Изпълнителя .......................</w:t>
            </w:r>
            <w:r>
              <w:rPr>
                <w:rFonts w:ascii="Times New Roman" w:hAnsi="Times New Roman"/>
                <w:sz w:val="20"/>
                <w:szCs w:val="20"/>
              </w:rPr>
              <w:t>...............................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 установихме, че към.....................2018 г. са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действително 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завършени и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приети без забележки 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>следните натурални видове строителни ремонтни работи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по ценовото предложение на Изпълнителя, такива по заменителна таблица и допълнително непредвидено възникнали работи, на обект: </w:t>
            </w:r>
            <w:r w:rsidRPr="00144E2B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Реконструкция 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на </w:t>
            </w:r>
            <w:r w:rsidRPr="00144E2B">
              <w:rPr>
                <w:rFonts w:ascii="Times New Roman" w:hAnsi="Times New Roman"/>
                <w:sz w:val="20"/>
                <w:szCs w:val="20"/>
                <w:lang w:eastAsia="bg-BG"/>
              </w:rPr>
              <w:t>спортни терени за тенис №14 и №15 по картата на спортните обекти  в  НСА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, София, Студентски град</w:t>
            </w:r>
            <w:r>
              <w:rPr>
                <w:rFonts w:ascii="Times New Roman" w:hAnsi="Times New Roman"/>
                <w:sz w:val="20"/>
                <w:szCs w:val="20"/>
              </w:rPr>
              <w:t>, както следва:</w:t>
            </w:r>
          </w:p>
        </w:tc>
      </w:tr>
      <w:tr w:rsidR="00F307C5" w:rsidRPr="003E3B35" w:rsidTr="000503EA">
        <w:trPr>
          <w:trHeight w:val="219"/>
        </w:trPr>
        <w:tc>
          <w:tcPr>
            <w:tcW w:w="97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3E3B35" w:rsidRDefault="00F307C5" w:rsidP="000503E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Количествено-стойностна сметка</w:t>
            </w:r>
          </w:p>
        </w:tc>
      </w:tr>
      <w:tr w:rsidR="00F307C5" w:rsidRPr="003E3B35" w:rsidTr="007D7550">
        <w:trPr>
          <w:trHeight w:val="1515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№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AC76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 xml:space="preserve">Поз. по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Ценово предл./ заменителна таблица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Наименование на  дейността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112C8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Ед.м.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Default="00F307C5" w:rsidP="00187D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изпълне</w:t>
            </w:r>
          </w:p>
          <w:p w:rsidR="00F307C5" w:rsidRPr="00CF67F9" w:rsidRDefault="00F307C5" w:rsidP="00187D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но</w:t>
            </w: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количество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AC76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Един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.</w:t>
            </w: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 цена </w:t>
            </w:r>
          </w:p>
          <w:p w:rsidR="00F307C5" w:rsidRPr="00732440" w:rsidRDefault="00F307C5" w:rsidP="00AC76D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лв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без ДДС</w:t>
            </w: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.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Обща стойност</w:t>
            </w:r>
          </w:p>
        </w:tc>
      </w:tr>
      <w:tr w:rsidR="00F307C5" w:rsidRPr="003E3B35" w:rsidTr="007D7550">
        <w:trPr>
          <w:trHeight w:val="435"/>
        </w:trPr>
        <w:tc>
          <w:tcPr>
            <w:tcW w:w="503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1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26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992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85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1476" w:type="dxa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1501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8</w:t>
            </w:r>
          </w:p>
        </w:tc>
      </w:tr>
      <w:tr w:rsidR="00F307C5" w:rsidRPr="003E3B35" w:rsidTr="007D7550">
        <w:trPr>
          <w:trHeight w:val="390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7D7550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7D7550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7D7550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7D7550">
        <w:trPr>
          <w:trHeight w:val="37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7D7550">
        <w:trPr>
          <w:trHeight w:val="37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ОБЩО В ЛЕВА БЕЗ ВКЛЮЧЕН ДДС 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0E35DE">
        <w:trPr>
          <w:trHeight w:val="37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ДДС 20% </w:t>
            </w:r>
          </w:p>
        </w:tc>
        <w:tc>
          <w:tcPr>
            <w:tcW w:w="15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0E35DE">
        <w:trPr>
          <w:trHeight w:val="375"/>
        </w:trPr>
        <w:tc>
          <w:tcPr>
            <w:tcW w:w="503" w:type="dxa"/>
            <w:tcBorders>
              <w:top w:val="nil"/>
              <w:left w:val="nil"/>
              <w:right w:val="nil"/>
            </w:tcBorders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1212" w:type="dxa"/>
            <w:tcBorders>
              <w:top w:val="nil"/>
              <w:left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3319" w:type="dxa"/>
            <w:gridSpan w:val="3"/>
            <w:tcBorders>
              <w:top w:val="nil"/>
              <w:left w:val="nil"/>
              <w:right w:val="single" w:sz="4" w:space="0" w:color="auto"/>
            </w:tcBorders>
            <w:noWrap/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ВСИЧКО С  ВКЛЮЧЕН ДДС </w:t>
            </w:r>
          </w:p>
        </w:tc>
        <w:tc>
          <w:tcPr>
            <w:tcW w:w="15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732440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0.00 лв.</w:t>
            </w:r>
          </w:p>
        </w:tc>
      </w:tr>
      <w:tr w:rsidR="00F307C5" w:rsidRPr="003E3B35" w:rsidTr="000E35DE">
        <w:trPr>
          <w:trHeight w:val="405"/>
        </w:trPr>
        <w:tc>
          <w:tcPr>
            <w:tcW w:w="503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212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3261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992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851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476" w:type="dxa"/>
            <w:noWrap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  <w:tc>
          <w:tcPr>
            <w:tcW w:w="1501" w:type="dxa"/>
            <w:gridSpan w:val="2"/>
            <w:vAlign w:val="center"/>
          </w:tcPr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F307C5" w:rsidRPr="003E3B35" w:rsidTr="007D7550">
        <w:trPr>
          <w:gridAfter w:val="1"/>
          <w:wAfter w:w="61" w:type="dxa"/>
          <w:trHeight w:val="375"/>
        </w:trPr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за Възложител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я</w:t>
            </w: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:</w:t>
            </w:r>
          </w:p>
          <w:p w:rsidR="00F307C5" w:rsidRPr="00732440" w:rsidRDefault="00F307C5" w:rsidP="00732440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  <w:tc>
          <w:tcPr>
            <w:tcW w:w="47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AC76D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 xml:space="preserve">за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Изпълнителя</w:t>
            </w: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:</w:t>
            </w:r>
          </w:p>
          <w:p w:rsidR="00F307C5" w:rsidRPr="00732440" w:rsidRDefault="00F307C5" w:rsidP="00AC76D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</w:tr>
      <w:tr w:rsidR="00F307C5" w:rsidRPr="003E3B35" w:rsidTr="007D7550">
        <w:trPr>
          <w:gridAfter w:val="1"/>
          <w:wAfter w:w="61" w:type="dxa"/>
          <w:trHeight w:val="375"/>
        </w:trPr>
        <w:tc>
          <w:tcPr>
            <w:tcW w:w="4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EE73A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за Проектанта:</w:t>
            </w:r>
          </w:p>
          <w:p w:rsidR="00F307C5" w:rsidRDefault="00F307C5" w:rsidP="00EE73A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  <w:tc>
          <w:tcPr>
            <w:tcW w:w="47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EE73A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 xml:space="preserve">за 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>Консултанта (Строителния надзор)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F307C5" w:rsidRPr="00732440" w:rsidRDefault="00F307C5" w:rsidP="00EE73A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</w:tr>
    </w:tbl>
    <w:p w:rsidR="00F307C5" w:rsidRDefault="00F307C5">
      <w:pPr>
        <w:rPr>
          <w:rFonts w:ascii="Times New Roman" w:hAnsi="Times New Roman"/>
          <w:sz w:val="20"/>
          <w:szCs w:val="20"/>
        </w:rPr>
      </w:pPr>
    </w:p>
    <w:p w:rsidR="00F307C5" w:rsidRDefault="00F307C5" w:rsidP="00CA0801">
      <w:r>
        <w:br w:type="page"/>
      </w: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8760"/>
        <w:gridCol w:w="1585"/>
      </w:tblGrid>
      <w:tr w:rsidR="00F307C5" w:rsidRPr="003E3B35" w:rsidTr="00CA0801">
        <w:trPr>
          <w:trHeight w:val="375"/>
        </w:trPr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CA0801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Възложител: </w:t>
            </w:r>
            <w:r w:rsidRPr="00987052">
              <w:rPr>
                <w:rFonts w:ascii="Times New Roman" w:hAnsi="Times New Roman"/>
                <w:sz w:val="20"/>
                <w:szCs w:val="20"/>
                <w:lang w:eastAsia="bg-BG"/>
              </w:rPr>
              <w:t>Национална спортна академия "Васил Левски"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, ЕИК: 000670627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Приложение 5</w:t>
            </w:r>
          </w:p>
        </w:tc>
      </w:tr>
      <w:tr w:rsidR="00F307C5" w:rsidRPr="003E3B35" w:rsidTr="00CA0801">
        <w:trPr>
          <w:trHeight w:val="375"/>
        </w:trPr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Изпълнител: 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</w:tr>
      <w:tr w:rsidR="00F307C5" w:rsidRPr="003E3B35" w:rsidTr="00CA0801">
        <w:trPr>
          <w:trHeight w:val="435"/>
        </w:trPr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CA080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>Договор: ОП-…………/……….2018 г., за изпълнение на обществена поръчка с предмет: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  <w:tr w:rsidR="00F307C5" w:rsidRPr="003E3B35" w:rsidTr="00CA0801">
        <w:trPr>
          <w:trHeight w:val="435"/>
        </w:trPr>
        <w:tc>
          <w:tcPr>
            <w:tcW w:w="4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732440" w:rsidRDefault="00F307C5" w:rsidP="00CA080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144E2B">
              <w:rPr>
                <w:rFonts w:ascii="Times New Roman" w:hAnsi="Times New Roman"/>
                <w:sz w:val="20"/>
                <w:szCs w:val="20"/>
                <w:lang w:eastAsia="bg-BG"/>
              </w:rPr>
              <w:t>„Реконструкция на спортни терени за тенис №14 и №15 по картата на спортните обекти  в  НСА“</w:t>
            </w:r>
          </w:p>
        </w:tc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Pr="00144E2B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</w:p>
        </w:tc>
      </w:tr>
    </w:tbl>
    <w:p w:rsidR="00F307C5" w:rsidRDefault="00F307C5" w:rsidP="00CA0801"/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431"/>
        <w:gridCol w:w="1389"/>
        <w:gridCol w:w="591"/>
        <w:gridCol w:w="1141"/>
        <w:gridCol w:w="1268"/>
        <w:gridCol w:w="629"/>
        <w:gridCol w:w="1389"/>
        <w:gridCol w:w="591"/>
        <w:gridCol w:w="1104"/>
        <w:gridCol w:w="1268"/>
        <w:gridCol w:w="629"/>
      </w:tblGrid>
      <w:tr w:rsidR="00F307C5" w:rsidRPr="003E3B35" w:rsidTr="00CA080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ЗАМЕНИТЕЛНА  ТАБЛИЦА</w:t>
            </w:r>
          </w:p>
          <w:p w:rsidR="00F307C5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D7A7A">
              <w:rPr>
                <w:rFonts w:ascii="Times New Roman" w:hAnsi="Times New Roman"/>
                <w:bCs/>
                <w:sz w:val="20"/>
                <w:szCs w:val="20"/>
                <w:lang w:eastAsia="bg-BG"/>
              </w:rPr>
              <w:t xml:space="preserve">По чл.8.(2) от Договор </w:t>
            </w:r>
            <w:r w:rsidRPr="007D7A7A">
              <w:rPr>
                <w:rFonts w:ascii="Times New Roman" w:hAnsi="Times New Roman"/>
                <w:sz w:val="20"/>
                <w:szCs w:val="20"/>
                <w:lang w:eastAsia="bg-BG"/>
              </w:rPr>
              <w:t>ОП-…………/……….2018 г., за изпълнение на обществена поръчка с предмет:</w:t>
            </w:r>
            <w:r w:rsidRPr="007D7A7A">
              <w:rPr>
                <w:rFonts w:ascii="Times New Roman" w:hAnsi="Times New Roman"/>
                <w:bCs/>
                <w:sz w:val="20"/>
                <w:szCs w:val="20"/>
                <w:lang w:eastAsia="bg-BG"/>
              </w:rPr>
              <w:t xml:space="preserve"> </w:t>
            </w:r>
          </w:p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144E2B">
              <w:rPr>
                <w:rFonts w:ascii="Times New Roman" w:hAnsi="Times New Roman"/>
                <w:sz w:val="20"/>
                <w:szCs w:val="20"/>
                <w:lang w:eastAsia="bg-BG"/>
              </w:rPr>
              <w:t>„Реконструкция на спортни терени за тенис №14 и №15 по картата на спортните обекти  в  НСА“</w:t>
            </w:r>
          </w:p>
        </w:tc>
      </w:tr>
      <w:tr w:rsidR="00F307C5" w:rsidRPr="003E3B35" w:rsidTr="00CA080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F939DF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E3B35">
              <w:rPr>
                <w:rFonts w:ascii="Times New Roman" w:hAnsi="Times New Roman"/>
                <w:sz w:val="20"/>
                <w:szCs w:val="20"/>
              </w:rPr>
              <w:t xml:space="preserve">Днес, ..............2018 г., </w:t>
            </w:r>
            <w:r>
              <w:rPr>
                <w:rFonts w:ascii="Times New Roman" w:hAnsi="Times New Roman"/>
                <w:sz w:val="20"/>
                <w:szCs w:val="20"/>
              </w:rPr>
              <w:t>в гр.София, Студентски град, подписаните представители на Възложителя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Ръководител отдел „Капитално строителство” ……………………………., 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 xml:space="preserve">Проектанта: </w:t>
            </w:r>
            <w:r>
              <w:rPr>
                <w:rFonts w:ascii="Times New Roman" w:hAnsi="Times New Roman"/>
                <w:sz w:val="20"/>
                <w:szCs w:val="20"/>
              </w:rPr>
              <w:t>…………………………….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 xml:space="preserve"> и Консултанта (Строителния надзор)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: ……………………………. 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>и на Изпълнителя .......................</w:t>
            </w:r>
            <w:r>
              <w:rPr>
                <w:rFonts w:ascii="Times New Roman" w:hAnsi="Times New Roman"/>
                <w:sz w:val="20"/>
                <w:szCs w:val="20"/>
              </w:rPr>
              <w:t>...............................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 установихме, че към.....................2018 г.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3E3B35">
              <w:rPr>
                <w:rFonts w:ascii="Times New Roman" w:hAnsi="Times New Roman"/>
                <w:sz w:val="20"/>
                <w:szCs w:val="20"/>
              </w:rPr>
              <w:t xml:space="preserve"> след проверка на място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обект: </w:t>
            </w:r>
            <w:r w:rsidRPr="00144E2B">
              <w:rPr>
                <w:rFonts w:ascii="Times New Roman" w:hAnsi="Times New Roman"/>
                <w:sz w:val="20"/>
                <w:szCs w:val="20"/>
              </w:rPr>
              <w:t xml:space="preserve">Реконструкция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на </w:t>
            </w:r>
            <w:r w:rsidRPr="00144E2B">
              <w:rPr>
                <w:rFonts w:ascii="Times New Roman" w:hAnsi="Times New Roman"/>
                <w:sz w:val="20"/>
                <w:szCs w:val="20"/>
              </w:rPr>
              <w:t>спортни терени за тенис №14 и №15 по картата на спортните обекти  в  НСА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София, Студентски град, установихме, че е възникнала </w:t>
            </w:r>
            <w:r w:rsidRPr="007D7A7A">
              <w:rPr>
                <w:rFonts w:ascii="Times New Roman" w:hAnsi="Times New Roman"/>
                <w:sz w:val="20"/>
                <w:szCs w:val="20"/>
              </w:rPr>
              <w:t>необходимост от извършване на промени в количествата на отделни видовете строително ремонтни работи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7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поради </w:t>
            </w:r>
            <w:r w:rsidRPr="007D7A7A">
              <w:rPr>
                <w:rFonts w:ascii="Times New Roman" w:hAnsi="Times New Roman"/>
                <w:sz w:val="20"/>
                <w:szCs w:val="20"/>
              </w:rPr>
              <w:t xml:space="preserve">намаляване /отпадане на предвидени по проекта количества и/или увеличаване на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други </w:t>
            </w:r>
            <w:r w:rsidRPr="007D7A7A">
              <w:rPr>
                <w:rFonts w:ascii="Times New Roman" w:hAnsi="Times New Roman"/>
                <w:sz w:val="20"/>
                <w:szCs w:val="20"/>
              </w:rPr>
              <w:t xml:space="preserve">количества по проекта, без които строежът не може да бъде завършен, по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искане на Възложителя, </w:t>
            </w:r>
            <w:r w:rsidRPr="007D7A7A">
              <w:rPr>
                <w:rFonts w:ascii="Times New Roman" w:hAnsi="Times New Roman"/>
                <w:sz w:val="20"/>
                <w:szCs w:val="20"/>
              </w:rPr>
              <w:t>предписание на проектанта или строителния консултант</w:t>
            </w:r>
            <w:bookmarkStart w:id="0" w:name="_GoBack"/>
            <w:bookmarkEnd w:id="0"/>
          </w:p>
        </w:tc>
      </w:tr>
      <w:tr w:rsidR="00F307C5" w:rsidRPr="003E3B35" w:rsidTr="00CA0801">
        <w:trPr>
          <w:trHeight w:val="255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</w:tr>
      <w:tr w:rsidR="00F307C5" w:rsidRPr="003E3B35" w:rsidTr="00CA0801">
        <w:trPr>
          <w:trHeight w:val="255"/>
        </w:trPr>
        <w:tc>
          <w:tcPr>
            <w:tcW w:w="2536" w:type="pct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По  Договор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 xml:space="preserve"> – Ценово предложение на Изпълнителя </w:t>
            </w:r>
            <w:r w:rsidRPr="001815CD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(Приложение №2) към договор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а</w:t>
            </w:r>
          </w:p>
        </w:tc>
        <w:tc>
          <w:tcPr>
            <w:tcW w:w="2464" w:type="pct"/>
            <w:gridSpan w:val="5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Реално изпълнени</w:t>
            </w: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количества: намалени/увеличени</w:t>
            </w:r>
          </w:p>
        </w:tc>
      </w:tr>
      <w:tr w:rsidR="00F307C5" w:rsidRPr="003E3B35" w:rsidTr="002A6192">
        <w:trPr>
          <w:trHeight w:val="780"/>
        </w:trPr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№  по  ред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Наименование на  дейността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Ед.м.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Количество</w:t>
            </w:r>
          </w:p>
        </w:tc>
        <w:tc>
          <w:tcPr>
            <w:tcW w:w="3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Един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.</w:t>
            </w: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 цена </w:t>
            </w:r>
          </w:p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лв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без ДДС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по Ценово предложение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Обща  сума  -  лв.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Наименование на  дейността 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Ед.м.</w:t>
            </w:r>
          </w:p>
        </w:tc>
        <w:tc>
          <w:tcPr>
            <w:tcW w:w="6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Реално изпълнено </w:t>
            </w:r>
          </w:p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количество</w:t>
            </w:r>
          </w:p>
        </w:tc>
        <w:tc>
          <w:tcPr>
            <w:tcW w:w="3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732440" w:rsidRDefault="00F307C5" w:rsidP="009663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Един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>.</w:t>
            </w: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 цена </w:t>
            </w:r>
          </w:p>
          <w:p w:rsidR="00F307C5" w:rsidRPr="00CF67F9" w:rsidRDefault="00F307C5" w:rsidP="0096632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лв</w:t>
            </w:r>
            <w:r w:rsidRPr="00732440"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без ДДС</w:t>
            </w:r>
            <w:r>
              <w:rPr>
                <w:rFonts w:ascii="Times New Roman" w:hAnsi="Times New Roman"/>
                <w:sz w:val="20"/>
                <w:szCs w:val="20"/>
                <w:lang w:eastAsia="bg-BG"/>
              </w:rPr>
              <w:t xml:space="preserve"> по Ценово предложение</w:t>
            </w:r>
          </w:p>
        </w:tc>
        <w:tc>
          <w:tcPr>
            <w:tcW w:w="4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Обща  сума  -  лв.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3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6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7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8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9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10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11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1</w:t>
            </w:r>
          </w:p>
        </w:tc>
        <w:tc>
          <w:tcPr>
            <w:tcW w:w="73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 xml:space="preserve"> Дейност 1: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8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Дейност 1: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7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7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Общо  по  т.1: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Общо  по  т.1: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2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 xml:space="preserve"> Дейност  2: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Дейност  2: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70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55"/>
        </w:trPr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Общо  по  т.2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Общо  по  т.2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0</w:t>
            </w:r>
          </w:p>
        </w:tc>
      </w:tr>
      <w:tr w:rsidR="00F307C5" w:rsidRPr="003E3B35" w:rsidTr="002A6192">
        <w:trPr>
          <w:trHeight w:val="270"/>
        </w:trPr>
        <w:tc>
          <w:tcPr>
            <w:tcW w:w="22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738" w:type="pct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1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37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</w:tr>
      <w:tr w:rsidR="00F307C5" w:rsidRPr="003E3B35" w:rsidTr="002A6192">
        <w:trPr>
          <w:trHeight w:val="270"/>
        </w:trPr>
        <w:tc>
          <w:tcPr>
            <w:tcW w:w="2203" w:type="pct"/>
            <w:gridSpan w:val="5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Общо всичко:</w:t>
            </w:r>
          </w:p>
        </w:tc>
        <w:tc>
          <w:tcPr>
            <w:tcW w:w="332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0</w:t>
            </w:r>
          </w:p>
        </w:tc>
        <w:tc>
          <w:tcPr>
            <w:tcW w:w="2022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sz w:val="20"/>
                <w:szCs w:val="20"/>
                <w:lang w:eastAsia="bg-BG"/>
              </w:rPr>
              <w:t> </w:t>
            </w:r>
          </w:p>
        </w:tc>
        <w:tc>
          <w:tcPr>
            <w:tcW w:w="44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307C5" w:rsidRPr="00CF67F9" w:rsidRDefault="00F307C5" w:rsidP="00CA0801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</w:pPr>
            <w:r w:rsidRPr="00CF67F9">
              <w:rPr>
                <w:rFonts w:ascii="Times New Roman" w:hAnsi="Times New Roman"/>
                <w:b/>
                <w:bCs/>
                <w:sz w:val="20"/>
                <w:szCs w:val="20"/>
                <w:lang w:eastAsia="bg-BG"/>
              </w:rPr>
              <w:t>0</w:t>
            </w:r>
          </w:p>
        </w:tc>
      </w:tr>
    </w:tbl>
    <w:p w:rsidR="00F307C5" w:rsidRPr="00732440" w:rsidRDefault="00F307C5" w:rsidP="00CA0801">
      <w:pPr>
        <w:rPr>
          <w:rFonts w:ascii="Times New Roman" w:hAnsi="Times New Roman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0A0"/>
      </w:tblPr>
      <w:tblGrid>
        <w:gridCol w:w="5288"/>
        <w:gridCol w:w="5057"/>
      </w:tblGrid>
      <w:tr w:rsidR="00F307C5" w:rsidRPr="003E3B35" w:rsidTr="0006054C">
        <w:trPr>
          <w:trHeight w:val="375"/>
        </w:trPr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за Възложител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я</w:t>
            </w: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:</w:t>
            </w:r>
          </w:p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 xml:space="preserve">за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Изпълнителя</w:t>
            </w: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:</w:t>
            </w:r>
          </w:p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</w:tr>
      <w:tr w:rsidR="00F307C5" w:rsidRPr="003E3B35" w:rsidTr="0006054C">
        <w:trPr>
          <w:trHeight w:val="375"/>
        </w:trPr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за Проектанта:</w:t>
            </w:r>
          </w:p>
          <w:p w:rsidR="00F307C5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  <w:tc>
          <w:tcPr>
            <w:tcW w:w="2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7C5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 xml:space="preserve">за </w:t>
            </w:r>
            <w:r w:rsidRPr="00ED1A10">
              <w:rPr>
                <w:rFonts w:ascii="Times New Roman" w:hAnsi="Times New Roman"/>
                <w:sz w:val="20"/>
                <w:szCs w:val="20"/>
              </w:rPr>
              <w:t>Консултанта (Строителния надзор)</w:t>
            </w:r>
            <w:r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F307C5" w:rsidRPr="00732440" w:rsidRDefault="00F307C5" w:rsidP="00CA080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732440">
              <w:rPr>
                <w:rFonts w:ascii="Times New Roman" w:hAnsi="Times New Roman"/>
                <w:color w:val="000000"/>
                <w:sz w:val="20"/>
                <w:szCs w:val="20"/>
                <w:lang w:eastAsia="bg-BG"/>
              </w:rPr>
              <w:t>.......................(…………………….)</w:t>
            </w:r>
          </w:p>
        </w:tc>
      </w:tr>
    </w:tbl>
    <w:p w:rsidR="00F307C5" w:rsidRPr="00732440" w:rsidRDefault="00F307C5" w:rsidP="00CA0801">
      <w:pPr>
        <w:rPr>
          <w:rFonts w:ascii="Times New Roman" w:hAnsi="Times New Roman"/>
          <w:sz w:val="20"/>
          <w:szCs w:val="20"/>
        </w:rPr>
      </w:pPr>
    </w:p>
    <w:sectPr w:rsidR="00F307C5" w:rsidRPr="00732440" w:rsidSect="00144E2B">
      <w:pgSz w:w="11906" w:h="16838" w:code="9"/>
      <w:pgMar w:top="567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67F9"/>
    <w:rsid w:val="00003538"/>
    <w:rsid w:val="000421EB"/>
    <w:rsid w:val="000503EA"/>
    <w:rsid w:val="0005227C"/>
    <w:rsid w:val="0006054C"/>
    <w:rsid w:val="000E35DE"/>
    <w:rsid w:val="00112C8E"/>
    <w:rsid w:val="00144E2B"/>
    <w:rsid w:val="00172427"/>
    <w:rsid w:val="001815CD"/>
    <w:rsid w:val="00187D01"/>
    <w:rsid w:val="001B12FC"/>
    <w:rsid w:val="00283620"/>
    <w:rsid w:val="002A6192"/>
    <w:rsid w:val="002C120C"/>
    <w:rsid w:val="00311B74"/>
    <w:rsid w:val="003556A8"/>
    <w:rsid w:val="00373BAD"/>
    <w:rsid w:val="003A7DCD"/>
    <w:rsid w:val="003E3B35"/>
    <w:rsid w:val="004A2081"/>
    <w:rsid w:val="00537817"/>
    <w:rsid w:val="005C2B60"/>
    <w:rsid w:val="005D5D72"/>
    <w:rsid w:val="005D7929"/>
    <w:rsid w:val="0062716A"/>
    <w:rsid w:val="006C6466"/>
    <w:rsid w:val="006E0EC3"/>
    <w:rsid w:val="00732440"/>
    <w:rsid w:val="00773D7A"/>
    <w:rsid w:val="007D7550"/>
    <w:rsid w:val="007D7A7A"/>
    <w:rsid w:val="007E4F5B"/>
    <w:rsid w:val="00943B5B"/>
    <w:rsid w:val="00966329"/>
    <w:rsid w:val="00987052"/>
    <w:rsid w:val="009B3820"/>
    <w:rsid w:val="009E362C"/>
    <w:rsid w:val="00AC76D2"/>
    <w:rsid w:val="00AD4E55"/>
    <w:rsid w:val="00AE5DAA"/>
    <w:rsid w:val="00B4514D"/>
    <w:rsid w:val="00B831CC"/>
    <w:rsid w:val="00BD4CF6"/>
    <w:rsid w:val="00C14F28"/>
    <w:rsid w:val="00CA0801"/>
    <w:rsid w:val="00CF67F9"/>
    <w:rsid w:val="00D428B8"/>
    <w:rsid w:val="00DF2F39"/>
    <w:rsid w:val="00E122D5"/>
    <w:rsid w:val="00E23060"/>
    <w:rsid w:val="00ED1A10"/>
    <w:rsid w:val="00EE73AD"/>
    <w:rsid w:val="00EF5307"/>
    <w:rsid w:val="00F10851"/>
    <w:rsid w:val="00F307C5"/>
    <w:rsid w:val="00F939DF"/>
    <w:rsid w:val="00FF1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16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00212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1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21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201</TotalTime>
  <Pages>2</Pages>
  <Words>631</Words>
  <Characters>3603</Characters>
  <Application>Microsoft Office Outlook</Application>
  <DocSecurity>0</DocSecurity>
  <Lines>0</Lines>
  <Paragraphs>0</Paragraphs>
  <ScaleCrop>false</ScaleCrop>
  <Company>NSA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Валентин Добрев</cp:lastModifiedBy>
  <cp:revision>20</cp:revision>
  <dcterms:created xsi:type="dcterms:W3CDTF">2018-05-18T11:25:00Z</dcterms:created>
  <dcterms:modified xsi:type="dcterms:W3CDTF">2018-05-31T12:34:00Z</dcterms:modified>
</cp:coreProperties>
</file>