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D3B" w:rsidRDefault="003E5D3B" w:rsidP="000A3EB6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3E5D3B" w:rsidRDefault="003E5D3B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520CE6">
        <w:rPr>
          <w:rFonts w:ascii="Times New Roman" w:hAnsi="Times New Roman"/>
          <w:b/>
          <w:sz w:val="24"/>
          <w:szCs w:val="24"/>
        </w:rPr>
        <w:t>ТЕХНИЧЕСКА СПЕЦИФИКАЦИЯ</w:t>
      </w:r>
      <w:bookmarkStart w:id="0" w:name="_GoBack"/>
      <w:bookmarkEnd w:id="0"/>
    </w:p>
    <w:p w:rsidR="003E5D3B" w:rsidRDefault="003E5D3B" w:rsidP="00302528">
      <w:pPr>
        <w:spacing w:after="0" w:line="240" w:lineRule="auto"/>
        <w:jc w:val="center"/>
        <w:rPr>
          <w:rStyle w:val="FontStyle18"/>
        </w:rPr>
      </w:pPr>
      <w:r>
        <w:rPr>
          <w:rStyle w:val="FontStyle18"/>
        </w:rPr>
        <w:t xml:space="preserve"> за </w:t>
      </w:r>
      <w:r w:rsidRPr="003411CE">
        <w:rPr>
          <w:rStyle w:val="FontStyle18"/>
        </w:rPr>
        <w:t xml:space="preserve">поръчка с предмет: </w:t>
      </w:r>
    </w:p>
    <w:p w:rsidR="003E5D3B" w:rsidRPr="00302528" w:rsidRDefault="003E5D3B" w:rsidP="0030252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  <w:r>
        <w:rPr>
          <w:rStyle w:val="FontStyle17"/>
          <w:b/>
          <w:sz w:val="24"/>
          <w:szCs w:val="24"/>
        </w:rPr>
        <w:t>Услуги по печат и доставка на представителни и административни документи за Учебен отдел на НСА „Васил Левски“ за 2016 г.</w:t>
      </w:r>
    </w:p>
    <w:tbl>
      <w:tblPr>
        <w:tblW w:w="1422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84"/>
        <w:gridCol w:w="2628"/>
        <w:gridCol w:w="900"/>
        <w:gridCol w:w="44"/>
        <w:gridCol w:w="1576"/>
        <w:gridCol w:w="12"/>
        <w:gridCol w:w="888"/>
        <w:gridCol w:w="720"/>
        <w:gridCol w:w="51"/>
        <w:gridCol w:w="849"/>
        <w:gridCol w:w="1260"/>
        <w:gridCol w:w="897"/>
        <w:gridCol w:w="1080"/>
        <w:gridCol w:w="976"/>
        <w:gridCol w:w="909"/>
        <w:gridCol w:w="1139"/>
        <w:gridCol w:w="7"/>
      </w:tblGrid>
      <w:tr w:rsidR="003E5D3B" w:rsidRPr="00580E79" w:rsidTr="00630D0F">
        <w:trPr>
          <w:trHeight w:val="227"/>
        </w:trPr>
        <w:tc>
          <w:tcPr>
            <w:tcW w:w="28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№</w:t>
            </w:r>
          </w:p>
        </w:tc>
        <w:tc>
          <w:tcPr>
            <w:tcW w:w="2628" w:type="dxa"/>
            <w:vMerge w:val="restart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НАИМЕНОВАНИЕ 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защитена хартия (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security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paper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) с тегло 90 гр. / м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5833" w:type="dxa"/>
            <w:gridSpan w:val="7"/>
            <w:vAlign w:val="center"/>
          </w:tcPr>
          <w:p w:rsidR="003E5D3B" w:rsidRPr="00580E79" w:rsidRDefault="003E5D3B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графичен дизайн</w:t>
            </w:r>
          </w:p>
        </w:tc>
        <w:tc>
          <w:tcPr>
            <w:tcW w:w="909" w:type="dxa"/>
            <w:vMerge w:val="restart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софтуерен продукт</w:t>
            </w:r>
          </w:p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за попълване</w:t>
            </w:r>
          </w:p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и разпечатване</w:t>
            </w:r>
          </w:p>
        </w:tc>
        <w:tc>
          <w:tcPr>
            <w:tcW w:w="1146" w:type="dxa"/>
            <w:gridSpan w:val="2"/>
            <w:vMerge w:val="restart"/>
            <w:vAlign w:val="center"/>
          </w:tcPr>
          <w:p w:rsidR="003E5D3B" w:rsidRPr="00580E79" w:rsidRDefault="003E5D3B" w:rsidP="008A0663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други бележки</w:t>
            </w:r>
          </w:p>
        </w:tc>
      </w:tr>
      <w:tr w:rsidR="003E5D3B" w:rsidRPr="00580E79" w:rsidTr="00630D0F">
        <w:trPr>
          <w:trHeight w:val="397"/>
        </w:trPr>
        <w:tc>
          <w:tcPr>
            <w:tcW w:w="284" w:type="dxa"/>
            <w:vMerge/>
            <w:vAlign w:val="center"/>
          </w:tcPr>
          <w:p w:rsidR="003E5D3B" w:rsidRPr="00580E79" w:rsidRDefault="003E5D3B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2628" w:type="dxa"/>
            <w:vMerge/>
            <w:vAlign w:val="center"/>
          </w:tcPr>
          <w:p w:rsidR="003E5D3B" w:rsidRPr="00580E79" w:rsidRDefault="003E5D3B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944" w:type="dxa"/>
            <w:gridSpan w:val="2"/>
            <w:vAlign w:val="center"/>
          </w:tcPr>
          <w:p w:rsidR="003E5D3B" w:rsidRPr="00580E79" w:rsidRDefault="003E5D3B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воден знак</w:t>
            </w:r>
          </w:p>
        </w:tc>
        <w:tc>
          <w:tcPr>
            <w:tcW w:w="1588" w:type="dxa"/>
            <w:gridSpan w:val="2"/>
            <w:vAlign w:val="center"/>
          </w:tcPr>
          <w:p w:rsidR="003E5D3B" w:rsidRPr="00580E79" w:rsidRDefault="003E5D3B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видими и невидими нишки, реагиращи на 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–лъчи</w:t>
            </w:r>
          </w:p>
        </w:tc>
        <w:tc>
          <w:tcPr>
            <w:tcW w:w="888" w:type="dxa"/>
            <w:vAlign w:val="center"/>
          </w:tcPr>
          <w:p w:rsidR="003E5D3B" w:rsidRPr="00580E79" w:rsidRDefault="003E5D3B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реакция на алкални разтворители (избелители)</w:t>
            </w:r>
          </w:p>
        </w:tc>
        <w:tc>
          <w:tcPr>
            <w:tcW w:w="771" w:type="dxa"/>
            <w:gridSpan w:val="2"/>
            <w:vAlign w:val="center"/>
          </w:tcPr>
          <w:p w:rsidR="003E5D3B" w:rsidRPr="00580E79" w:rsidRDefault="003E5D3B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Микротекст</w:t>
            </w:r>
          </w:p>
        </w:tc>
        <w:tc>
          <w:tcPr>
            <w:tcW w:w="849" w:type="dxa"/>
            <w:vAlign w:val="center"/>
          </w:tcPr>
          <w:p w:rsidR="003E5D3B" w:rsidRPr="00580E79" w:rsidRDefault="003E5D3B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UV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1260" w:type="dxa"/>
            <w:vAlign w:val="center"/>
          </w:tcPr>
          <w:p w:rsidR="003E5D3B" w:rsidRPr="00580E79" w:rsidRDefault="003E5D3B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AntyCopy</w:t>
            </w:r>
            <w:r w:rsidRPr="00580E79">
              <w:rPr>
                <w:rFonts w:ascii="Arial Narrow" w:hAnsi="Arial Narrow"/>
                <w:sz w:val="14"/>
                <w:szCs w:val="14"/>
              </w:rPr>
              <w:t>–защита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 xml:space="preserve">иглена или </w:t>
            </w:r>
          </w:p>
          <w:p w:rsidR="003E5D3B" w:rsidRPr="00580E79" w:rsidRDefault="003E5D3B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инди-кативна номерация</w:t>
            </w:r>
          </w:p>
        </w:tc>
        <w:tc>
          <w:tcPr>
            <w:tcW w:w="10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  <w:lang w:val="en-US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персонификация</w:t>
            </w:r>
            <w:r w:rsidRPr="00580E79">
              <w:rPr>
                <w:rFonts w:ascii="Arial Narrow" w:hAnsi="Arial Narrow"/>
                <w:sz w:val="14"/>
                <w:szCs w:val="14"/>
                <w:lang w:val="en-US"/>
              </w:rPr>
              <w:t>*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40" w:lineRule="exact"/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580E79">
              <w:rPr>
                <w:rFonts w:ascii="Arial Narrow" w:hAnsi="Arial Narrow"/>
                <w:sz w:val="14"/>
                <w:szCs w:val="14"/>
              </w:rPr>
              <w:t>размери в мм.</w:t>
            </w:r>
          </w:p>
        </w:tc>
        <w:tc>
          <w:tcPr>
            <w:tcW w:w="909" w:type="dxa"/>
            <w:vMerge/>
            <w:vAlign w:val="center"/>
          </w:tcPr>
          <w:p w:rsidR="003E5D3B" w:rsidRPr="00580E79" w:rsidRDefault="003E5D3B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  <w:tc>
          <w:tcPr>
            <w:tcW w:w="1146" w:type="dxa"/>
            <w:gridSpan w:val="2"/>
            <w:vMerge/>
            <w:vAlign w:val="center"/>
          </w:tcPr>
          <w:p w:rsidR="003E5D3B" w:rsidRPr="00580E79" w:rsidRDefault="003E5D3B" w:rsidP="008A0663">
            <w:pPr>
              <w:rPr>
                <w:rFonts w:ascii="Arial Narrow" w:hAnsi="Arial Narrow"/>
                <w:b/>
                <w:bCs/>
                <w:sz w:val="16"/>
                <w:szCs w:val="16"/>
              </w:rPr>
            </w:pPr>
          </w:p>
        </w:tc>
      </w:tr>
      <w:tr w:rsidR="003E5D3B" w:rsidRPr="00580E79" w:rsidTr="00630D0F">
        <w:trPr>
          <w:trHeight w:val="340"/>
        </w:trPr>
        <w:tc>
          <w:tcPr>
            <w:tcW w:w="14220" w:type="dxa"/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ПРЕДСТАВИТЕЛН</w:t>
            </w:r>
            <w:r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smallCaps/>
                <w:color w:val="000080"/>
                <w:spacing w:val="20"/>
                <w:sz w:val="20"/>
                <w:szCs w:val="20"/>
              </w:rPr>
              <w:t xml:space="preserve"> ДОКУМЕНТИ</w:t>
            </w:r>
          </w:p>
        </w:tc>
      </w:tr>
      <w:tr w:rsidR="003E5D3B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3936" w:type="dxa"/>
            <w:gridSpan w:val="16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ДИПЛОМА ЗА ВИСШЕ ОБРАЗОВАНИЕ   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1000 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4.00 ЛЕВА С ДДС - 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1.1.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диплома;</w:t>
            </w:r>
          </w:p>
        </w:tc>
        <w:tc>
          <w:tcPr>
            <w:tcW w:w="90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250 / 200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1.2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0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32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250 / 200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1.3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папка (бакалаври, магистри);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ЗЛАТНО ФОЛИО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140 / 210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</w:tc>
      </w:tr>
      <w:tr w:rsidR="003E5D3B" w:rsidRPr="00580E79" w:rsidTr="00630D0F">
        <w:trPr>
          <w:trHeight w:val="356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1.4.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пергаминови разделители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ТИП «КРИСТАЛ», ВОДО– И МАСЛОУСТОЙЧИВА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 xml:space="preserve">3 </w:t>
            </w:r>
            <w:r w:rsidRPr="00580E79">
              <w:rPr>
                <w:rFonts w:ascii="Arial Narrow" w:hAnsi="Arial Narrow"/>
                <w:sz w:val="12"/>
                <w:szCs w:val="12"/>
              </w:rPr>
              <w:t>БР. В КОМПЛЕКТА</w:t>
            </w:r>
          </w:p>
        </w:tc>
      </w:tr>
      <w:tr w:rsidR="003E5D3B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3936" w:type="dxa"/>
            <w:gridSpan w:val="16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ЕВРОПЕЙСКО ДИПЛОМНО ПРИЛОЖЕНИЕ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– 3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- 3.80 ЛЕВА С ДДС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2.1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за </w:t>
            </w:r>
            <w:r>
              <w:rPr>
                <w:rFonts w:ascii="Arial Narrow" w:hAnsi="Arial Narrow"/>
                <w:sz w:val="16"/>
                <w:szCs w:val="16"/>
              </w:rPr>
              <w:t>ЕДП</w:t>
            </w:r>
            <w:r w:rsidRPr="00580E79">
              <w:rPr>
                <w:rFonts w:ascii="Arial Narrow" w:hAnsi="Arial Narrow"/>
                <w:sz w:val="16"/>
                <w:szCs w:val="16"/>
              </w:rPr>
              <w:t xml:space="preserve"> с номерация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2.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2.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Бланка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Arial Narrow" w:hAnsi="Arial Narrow"/>
                <w:sz w:val="16"/>
                <w:szCs w:val="16"/>
              </w:rPr>
              <w:t>за втора и следващи страници</w:t>
            </w:r>
          </w:p>
        </w:tc>
        <w:tc>
          <w:tcPr>
            <w:tcW w:w="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62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210 / 295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2</w:t>
            </w: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.3</w:t>
            </w:r>
            <w:r w:rsidRPr="00580E79">
              <w:rPr>
                <w:rFonts w:ascii="Arial Narrow" w:hAnsi="Arial Narrow"/>
                <w:sz w:val="16"/>
                <w:szCs w:val="16"/>
              </w:rPr>
              <w:t>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папка;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 xml:space="preserve">КАРТОН </w:t>
            </w:r>
            <w:r w:rsidRPr="00580E79">
              <w:rPr>
                <w:rFonts w:ascii="Arial Narrow" w:hAnsi="Arial Narrow"/>
                <w:sz w:val="12"/>
                <w:szCs w:val="12"/>
                <w:lang w:val="en-US"/>
              </w:rPr>
              <w:t>ZENIT</w:t>
            </w:r>
            <w:r w:rsidRPr="00580E79">
              <w:rPr>
                <w:rFonts w:ascii="Arial Narrow" w:hAnsi="Arial Narrow"/>
                <w:sz w:val="12"/>
                <w:szCs w:val="12"/>
              </w:rPr>
              <w:t>; 295 ГР./ М2  ТЪМНО СИН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520CE6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216 / 300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3E5D3B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3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3E5D3B" w:rsidRPr="00580E79" w:rsidRDefault="003E5D3B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СВИДЕТЕЛСТВО ЗА ПРОФЕСИОНАЛНА КВАЛИФИКАЦИЯ – 200 бр ( ЗА С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4.50 ЛЕВА С ДДС -</w:t>
            </w:r>
          </w:p>
        </w:tc>
      </w:tr>
      <w:tr w:rsidR="003E5D3B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3.1.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i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свидетелство;</w:t>
            </w:r>
          </w:p>
        </w:tc>
        <w:tc>
          <w:tcPr>
            <w:tcW w:w="944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E5D3B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3.2.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приложение;</w:t>
            </w:r>
          </w:p>
        </w:tc>
        <w:tc>
          <w:tcPr>
            <w:tcW w:w="944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E5D3B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3.3.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С ТВЪРДИ КОРИЦИ</w:t>
            </w:r>
          </w:p>
        </w:tc>
      </w:tr>
      <w:tr w:rsidR="003E5D3B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3.4.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пергаминови разделители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3 БР. В КОМПЛЕКТА</w:t>
            </w:r>
          </w:p>
        </w:tc>
      </w:tr>
      <w:tr w:rsidR="003E5D3B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4.</w:t>
            </w:r>
          </w:p>
        </w:tc>
        <w:tc>
          <w:tcPr>
            <w:tcW w:w="13936" w:type="dxa"/>
            <w:gridSpan w:val="16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- НСА  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-  500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( ЗА СД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К)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-3.50 ЛЕВА С ДДС</w:t>
            </w:r>
          </w:p>
        </w:tc>
      </w:tr>
      <w:tr w:rsidR="003E5D3B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4.1.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0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E5D3B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4.2.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210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E5D3B" w:rsidRPr="00580E79" w:rsidTr="00630D0F">
        <w:trPr>
          <w:trHeight w:hRule="exact" w:val="40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4.3.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185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3E5D3B" w:rsidRPr="00580E79" w:rsidTr="00630D0F">
        <w:trPr>
          <w:trHeight w:hRule="exact" w:val="340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5.</w:t>
            </w:r>
          </w:p>
        </w:tc>
        <w:tc>
          <w:tcPr>
            <w:tcW w:w="13936" w:type="dxa"/>
            <w:gridSpan w:val="16"/>
            <w:vAlign w:val="center"/>
          </w:tcPr>
          <w:p w:rsidR="003E5D3B" w:rsidRPr="00580E79" w:rsidRDefault="003E5D3B" w:rsidP="00520CE6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УДОСТОВЕРЕНИЕ  ЗА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БЪЛГАРСКИ ЕЗИК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100 бр.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3.00 ЛЕВА С ДДС</w:t>
            </w:r>
          </w:p>
        </w:tc>
      </w:tr>
      <w:tr w:rsidR="003E5D3B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iCs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удостоверение;</w:t>
            </w:r>
          </w:p>
        </w:tc>
        <w:tc>
          <w:tcPr>
            <w:tcW w:w="944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588" w:type="dxa"/>
            <w:gridSpan w:val="2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888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220 / 160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</w:tr>
      <w:tr w:rsidR="003E5D3B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луксозна  папка;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 w:cs="Arial"/>
                <w:iCs/>
                <w:sz w:val="12"/>
                <w:szCs w:val="12"/>
              </w:rPr>
            </w:pPr>
            <w:r w:rsidRPr="00580E79">
              <w:rPr>
                <w:rFonts w:ascii="Arial Narrow" w:hAnsi="Arial Narrow" w:cs="Arial"/>
                <w:iCs/>
                <w:sz w:val="12"/>
                <w:szCs w:val="12"/>
              </w:rPr>
              <w:t>КАРТОН НЕТУНО, 280 ГР/ М², ТЪМНО СИН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115 / 170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картонена</w:t>
            </w:r>
          </w:p>
        </w:tc>
      </w:tr>
      <w:tr w:rsidR="003E5D3B" w:rsidRPr="00580E79" w:rsidTr="00630D0F">
        <w:trPr>
          <w:trHeight w:hRule="exact" w:val="284"/>
        </w:trPr>
        <w:tc>
          <w:tcPr>
            <w:tcW w:w="284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en-US"/>
              </w:rPr>
              <w:t>5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.3.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пергаминов разделител</w:t>
            </w:r>
          </w:p>
        </w:tc>
        <w:tc>
          <w:tcPr>
            <w:tcW w:w="3420" w:type="dxa"/>
            <w:gridSpan w:val="5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ПЕРГАМИНОВА ХАРТИЯ, 30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 xml:space="preserve">, ТИП «КРИСТАЛ», ВОДО– </w:t>
            </w:r>
            <w:r w:rsidRPr="00580E79">
              <w:rPr>
                <w:rFonts w:ascii="Arial Narrow" w:hAnsi="Arial Narrow"/>
                <w:sz w:val="12"/>
                <w:szCs w:val="12"/>
              </w:rPr>
              <w:br/>
            </w:r>
            <w:r w:rsidRPr="00580E79">
              <w:rPr>
                <w:rFonts w:ascii="Arial Narrow" w:hAnsi="Arial Narrow"/>
                <w:position w:val="4"/>
                <w:sz w:val="12"/>
                <w:szCs w:val="12"/>
              </w:rPr>
              <w:t>И МАСЛОУСТОЙЧИВА</w:t>
            </w:r>
          </w:p>
        </w:tc>
        <w:tc>
          <w:tcPr>
            <w:tcW w:w="72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00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260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897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left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95 / 160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 БР. В КОМПЛЕКТА</w:t>
            </w:r>
          </w:p>
        </w:tc>
      </w:tr>
      <w:tr w:rsidR="003E5D3B" w:rsidRPr="00580E79" w:rsidTr="00630D0F">
        <w:trPr>
          <w:trHeight w:val="577"/>
        </w:trPr>
        <w:tc>
          <w:tcPr>
            <w:tcW w:w="14220" w:type="dxa"/>
            <w:gridSpan w:val="1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АДМИНИСТРАТИВН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  <w:r w:rsidRPr="00580E79"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 xml:space="preserve"> ДОКУМЕНТ</w:t>
            </w:r>
            <w:r>
              <w:rPr>
                <w:rFonts w:ascii="Arial Narrow" w:hAnsi="Arial Narrow"/>
                <w:b/>
                <w:bCs/>
                <w:color w:val="000080"/>
                <w:spacing w:val="20"/>
                <w:sz w:val="20"/>
                <w:szCs w:val="20"/>
              </w:rPr>
              <w:t>И</w:t>
            </w:r>
          </w:p>
        </w:tc>
      </w:tr>
      <w:tr w:rsidR="003E5D3B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ГЛАВНА КНИГА НА ВИСШЕТО УЧИЛИЩЕ  - </w:t>
            </w:r>
            <w:r w:rsidRPr="00580E79">
              <w:rPr>
                <w:rFonts w:ascii="Arial Narrow" w:hAnsi="Arial Narrow"/>
                <w:b/>
                <w:bCs/>
                <w:sz w:val="20"/>
                <w:szCs w:val="20"/>
              </w:rPr>
              <w:t>20 бр. (ОКС БАКАЛАВЪР)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МАКСИМАЛНО ДОПУСТИМИ ЕДИНИЧНИ ЦЕНИ – 40.00 ЛЕВА С ДДС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6.1.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  <w:r>
              <w:rPr>
                <w:rFonts w:ascii="Arial Narrow" w:hAnsi="Arial Narrow"/>
                <w:sz w:val="16"/>
                <w:szCs w:val="16"/>
              </w:rPr>
              <w:t xml:space="preserve"> с текст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290 / 435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6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297 / 442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3E5D3B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ГЛАВНА КНИГА НА ВИСШЕТО УЧИЛИЩЕ (</w:t>
            </w:r>
            <w:r w:rsidRPr="00580E79">
              <w:rPr>
                <w:rFonts w:ascii="Arial Narrow" w:hAnsi="Arial Narrow" w:cs="Arial"/>
                <w:sz w:val="14"/>
                <w:szCs w:val="14"/>
              </w:rPr>
              <w:t xml:space="preserve"> ОКС магистър)   </w:t>
            </w:r>
            <w:r w:rsidRPr="00580E79">
              <w:rPr>
                <w:rFonts w:ascii="Arial Narrow" w:hAnsi="Arial Narrow" w:cs="Arial"/>
                <w:b/>
                <w:sz w:val="20"/>
                <w:szCs w:val="20"/>
              </w:rPr>
              <w:t>- 5 бр.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42.00 ЛЕВА С ДДС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100 ЛИСТА (200 СТР.)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ЗАПИСИ ЗА 100 СТУДЕНТИ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, 2 + 2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240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7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245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 xml:space="preserve"> / </w:t>
            </w:r>
            <w:r w:rsidRPr="00580E79">
              <w:rPr>
                <w:rFonts w:ascii="Arial Narrow" w:hAnsi="Arial Narrow"/>
                <w:bCs/>
                <w:iCs/>
                <w:sz w:val="12"/>
                <w:szCs w:val="12"/>
                <w:lang w:val="en-US"/>
              </w:rPr>
              <w:t>345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3E5D3B" w:rsidRPr="00580E79" w:rsidTr="00630D0F">
        <w:trPr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36" w:type="dxa"/>
            <w:gridSpan w:val="16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КНИГА ЗА РЕГИСТРИРАНЕ НА ДИПЛОМИ  - 2 бр.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98.00 ЛЕВА С ДДС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книжно тяло;</w:t>
            </w:r>
          </w:p>
        </w:tc>
        <w:tc>
          <w:tcPr>
            <w:tcW w:w="342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160 ЛИСТА (320 СТР.)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  <w:lang w:val="en-US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1 590 ЗАПИСИ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, 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Cs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235 / 315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8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.2.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2 ММ., ИЗКУСТВЕНА КОЖА ПО МОСТРА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>ТЕРМОПЕЧАТ СЪС СРЕБЪРНО ФОЛИО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242 / 322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3E5D3B" w:rsidRPr="00580E79" w:rsidTr="00630D0F">
        <w:trPr>
          <w:gridAfter w:val="1"/>
          <w:wAfter w:w="7" w:type="dxa"/>
          <w:trHeight w:val="340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9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  <w:lang w:val="en-US"/>
              </w:rPr>
              <w:t>.</w:t>
            </w:r>
          </w:p>
        </w:tc>
        <w:tc>
          <w:tcPr>
            <w:tcW w:w="13929" w:type="dxa"/>
            <w:gridSpan w:val="15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>ДОКУМЕНТИ ЗА ЗАПИСВАНЕ</w:t>
            </w:r>
          </w:p>
        </w:tc>
      </w:tr>
      <w:tr w:rsidR="003E5D3B" w:rsidRPr="00580E79" w:rsidTr="00630D0F">
        <w:trPr>
          <w:trHeight w:val="28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  <w:lang w:val="ru-RU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9</w:t>
            </w:r>
            <w:r w:rsidRPr="00580E79">
              <w:rPr>
                <w:rFonts w:ascii="Arial Narrow" w:hAnsi="Arial Narrow"/>
                <w:sz w:val="16"/>
                <w:szCs w:val="16"/>
                <w:lang w:val="ru-RU"/>
              </w:rPr>
              <w:t>.1</w:t>
            </w:r>
          </w:p>
        </w:tc>
        <w:tc>
          <w:tcPr>
            <w:tcW w:w="13936" w:type="dxa"/>
            <w:gridSpan w:val="16"/>
            <w:vAlign w:val="center"/>
          </w:tcPr>
          <w:p w:rsidR="003E5D3B" w:rsidRPr="00580E79" w:rsidRDefault="003E5D3B" w:rsidP="008A0663">
            <w:pPr>
              <w:spacing w:line="160" w:lineRule="exact"/>
              <w:jc w:val="both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студентска книжка; -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2.00 ЛЕВА С ДДС</w:t>
            </w:r>
          </w:p>
        </w:tc>
      </w:tr>
      <w:tr w:rsidR="003E5D3B" w:rsidRPr="00580E79" w:rsidTr="00630D0F">
        <w:trPr>
          <w:trHeight w:val="199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КНИЖНО ТЯЛО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ОФСЕТОВА ХАРТИЯ, 100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  <w:r w:rsidRPr="00580E79">
              <w:rPr>
                <w:rFonts w:ascii="Arial Narrow" w:hAnsi="Arial Narrow"/>
                <w:sz w:val="12"/>
                <w:szCs w:val="12"/>
              </w:rPr>
              <w:t>, ОБЕМ 28 ЛИСТА (56 СТР.)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165 / 115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ШИТО С КОНЦИ</w:t>
            </w:r>
          </w:p>
        </w:tc>
      </w:tr>
      <w:tr w:rsidR="003E5D3B" w:rsidRPr="00580E79" w:rsidTr="00630D0F">
        <w:trPr>
          <w:trHeight w:val="441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  <w:lang w:val="ru-RU"/>
              </w:rPr>
            </w:pPr>
            <w:r w:rsidRPr="00580E79">
              <w:rPr>
                <w:rFonts w:ascii="Arial Narrow" w:hAnsi="Arial Narrow"/>
                <w:sz w:val="12"/>
                <w:szCs w:val="12"/>
                <w:lang w:val="ru-RU"/>
              </w:rPr>
              <w:t>—</w:t>
            </w:r>
          </w:p>
        </w:tc>
        <w:tc>
          <w:tcPr>
            <w:tcW w:w="2628" w:type="dxa"/>
            <w:vAlign w:val="center"/>
          </w:tcPr>
          <w:p w:rsidR="003E5D3B" w:rsidRPr="00580E79" w:rsidRDefault="003E5D3B" w:rsidP="008A0663">
            <w:pPr>
              <w:spacing w:line="160" w:lineRule="exact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КОРИЦА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МУКАВА С ДЕБЕЛИНА 1.2 ММ., ХАРТИЕНО ОБЛЕКЛО И ЛАМИНАТ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2 + 2 ЦВЯТА ПО 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«PANTON»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170 / 120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ТВЪРДИ КОРИЦИ</w:t>
            </w:r>
          </w:p>
        </w:tc>
      </w:tr>
      <w:tr w:rsidR="003E5D3B" w:rsidRPr="00580E79" w:rsidTr="00630D0F">
        <w:trPr>
          <w:trHeight w:val="574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Default="003E5D3B" w:rsidP="00AF00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>2</w:t>
            </w:r>
          </w:p>
          <w:p w:rsidR="003E5D3B" w:rsidRPr="00580E79" w:rsidRDefault="003E5D3B" w:rsidP="00AF0040">
            <w:pPr>
              <w:spacing w:line="160" w:lineRule="exact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628" w:type="dxa"/>
            <w:vAlign w:val="center"/>
          </w:tcPr>
          <w:p w:rsidR="003E5D3B" w:rsidRPr="00753A13" w:rsidRDefault="003E5D3B" w:rsidP="008A0663">
            <w:pPr>
              <w:spacing w:line="160" w:lineRule="exact"/>
              <w:rPr>
                <w:rFonts w:ascii="Arial Narrow" w:hAnsi="Arial Narrow"/>
                <w:b/>
                <w:sz w:val="20"/>
                <w:szCs w:val="20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 xml:space="preserve">папка — опис ... (бакалаври, магистри) – </w:t>
            </w:r>
            <w:r w:rsidRPr="00580E79">
              <w:rPr>
                <w:rFonts w:ascii="Arial Narrow" w:hAnsi="Arial Narrow"/>
                <w:b/>
                <w:sz w:val="20"/>
                <w:szCs w:val="20"/>
              </w:rPr>
              <w:t>1500 бр.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- п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1.10 ЛЕВА С ДДС</w:t>
            </w:r>
          </w:p>
        </w:tc>
        <w:tc>
          <w:tcPr>
            <w:tcW w:w="3420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ЕДНОСТРАННО ХРОМОВ КАРТОН, 350 ГР./ М</w:t>
            </w:r>
            <w:r w:rsidRPr="00580E79">
              <w:rPr>
                <w:rFonts w:ascii="Arial Narrow" w:hAnsi="Arial Narrow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3777" w:type="dxa"/>
            <w:gridSpan w:val="5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4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 xml:space="preserve"> + 0 ЦВЯТА ПО «</w:t>
            </w:r>
            <w:r w:rsidRPr="00580E79">
              <w:rPr>
                <w:rFonts w:ascii="Arial Narrow" w:hAnsi="Arial Narrow"/>
                <w:iCs/>
                <w:sz w:val="12"/>
                <w:szCs w:val="12"/>
                <w:lang w:val="en-US"/>
              </w:rPr>
              <w:t>PANTON</w:t>
            </w:r>
            <w:r w:rsidRPr="00580E79">
              <w:rPr>
                <w:rFonts w:ascii="Arial Narrow" w:hAnsi="Arial Narrow"/>
                <w:iCs/>
                <w:sz w:val="12"/>
                <w:szCs w:val="12"/>
              </w:rPr>
              <w:t>»</w:t>
            </w:r>
          </w:p>
        </w:tc>
        <w:tc>
          <w:tcPr>
            <w:tcW w:w="1080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2"/>
                <w:szCs w:val="12"/>
              </w:rPr>
            </w:pPr>
            <w:r w:rsidRPr="00580E79">
              <w:rPr>
                <w:rFonts w:ascii="Arial Narrow" w:hAnsi="Arial Narrow"/>
                <w:sz w:val="12"/>
                <w:szCs w:val="12"/>
              </w:rPr>
              <w:t>ДА</w:t>
            </w:r>
          </w:p>
        </w:tc>
        <w:tc>
          <w:tcPr>
            <w:tcW w:w="97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iCs/>
                <w:sz w:val="12"/>
                <w:szCs w:val="12"/>
              </w:rPr>
              <w:t>215 / 300</w:t>
            </w:r>
          </w:p>
        </w:tc>
        <w:tc>
          <w:tcPr>
            <w:tcW w:w="909" w:type="dxa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iCs/>
                <w:sz w:val="16"/>
                <w:szCs w:val="16"/>
              </w:rPr>
            </w:pPr>
            <w:r w:rsidRPr="00580E79">
              <w:rPr>
                <w:rFonts w:ascii="Arial Narrow" w:hAnsi="Arial Narrow"/>
                <w:iCs/>
                <w:sz w:val="16"/>
                <w:szCs w:val="16"/>
              </w:rPr>
              <w:t>—</w:t>
            </w:r>
          </w:p>
        </w:tc>
        <w:tc>
          <w:tcPr>
            <w:tcW w:w="1146" w:type="dxa"/>
            <w:gridSpan w:val="2"/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2"/>
                <w:szCs w:val="12"/>
              </w:rPr>
            </w:pPr>
            <w:r w:rsidRPr="00580E79">
              <w:rPr>
                <w:rFonts w:ascii="Arial Narrow" w:hAnsi="Arial Narrow"/>
                <w:bCs/>
                <w:sz w:val="12"/>
                <w:szCs w:val="12"/>
              </w:rPr>
              <w:t>МЕКА ПАПКА С ДЖОБ</w:t>
            </w:r>
          </w:p>
        </w:tc>
      </w:tr>
      <w:tr w:rsidR="003E5D3B" w:rsidRPr="00580E79" w:rsidTr="00630D0F">
        <w:trPr>
          <w:trHeight w:val="469"/>
        </w:trPr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E5D3B" w:rsidRPr="00580E79" w:rsidRDefault="003E5D3B" w:rsidP="008A0663">
            <w:pPr>
              <w:spacing w:line="160" w:lineRule="exact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580E79">
              <w:rPr>
                <w:rFonts w:ascii="Arial Narrow" w:hAnsi="Arial Narrow"/>
                <w:sz w:val="16"/>
                <w:szCs w:val="16"/>
              </w:rPr>
              <w:t>10.</w:t>
            </w:r>
          </w:p>
        </w:tc>
        <w:tc>
          <w:tcPr>
            <w:tcW w:w="13936" w:type="dxa"/>
            <w:gridSpan w:val="16"/>
            <w:vAlign w:val="center"/>
          </w:tcPr>
          <w:p w:rsidR="003E5D3B" w:rsidRPr="00580E79" w:rsidRDefault="003E5D3B" w:rsidP="00C80C9C">
            <w:pPr>
              <w:spacing w:line="160" w:lineRule="exact"/>
              <w:rPr>
                <w:rFonts w:ascii="Arial Narrow" w:hAnsi="Arial Narrow"/>
                <w:bCs/>
                <w:sz w:val="12"/>
                <w:szCs w:val="12"/>
              </w:rPr>
            </w:pP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АМБУЛАТОРНА КАРТА – 1000 бр. 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>–</w:t>
            </w:r>
            <w:r w:rsidRPr="00580E79"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СТАНДАРТНА</w:t>
            </w:r>
            <w:r>
              <w:rPr>
                <w:rFonts w:ascii="Arial Narrow" w:hAnsi="Arial Narrow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МАКСИМАЛНО ДОПУСТИМИ ЕДИНИЧНИ ЦЕНИ – 0.50 ЛЕВА С ДДС</w:t>
            </w:r>
          </w:p>
        </w:tc>
      </w:tr>
    </w:tbl>
    <w:p w:rsidR="003E5D3B" w:rsidRPr="000A3EB6" w:rsidRDefault="003E5D3B" w:rsidP="00302528">
      <w:pPr>
        <w:rPr>
          <w:rFonts w:ascii="Times New Roman" w:hAnsi="Times New Roman"/>
          <w:sz w:val="24"/>
          <w:szCs w:val="24"/>
        </w:rPr>
      </w:pPr>
    </w:p>
    <w:sectPr w:rsidR="003E5D3B" w:rsidRPr="000A3EB6" w:rsidSect="00302528">
      <w:pgSz w:w="16838" w:h="11906" w:orient="landscape"/>
      <w:pgMar w:top="709" w:right="962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D3B" w:rsidRDefault="003E5D3B" w:rsidP="000A3EB6">
      <w:pPr>
        <w:spacing w:after="0" w:line="240" w:lineRule="auto"/>
      </w:pPr>
      <w:r>
        <w:separator/>
      </w:r>
    </w:p>
  </w:endnote>
  <w:endnote w:type="continuationSeparator" w:id="0">
    <w:p w:rsidR="003E5D3B" w:rsidRDefault="003E5D3B" w:rsidP="000A3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D3B" w:rsidRDefault="003E5D3B" w:rsidP="000A3EB6">
      <w:pPr>
        <w:spacing w:after="0" w:line="240" w:lineRule="auto"/>
      </w:pPr>
      <w:r>
        <w:separator/>
      </w:r>
    </w:p>
  </w:footnote>
  <w:footnote w:type="continuationSeparator" w:id="0">
    <w:p w:rsidR="003E5D3B" w:rsidRDefault="003E5D3B" w:rsidP="000A3E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5103"/>
    <w:rsid w:val="00037826"/>
    <w:rsid w:val="0004434A"/>
    <w:rsid w:val="000A3EB6"/>
    <w:rsid w:val="000A7DB5"/>
    <w:rsid w:val="000F5C54"/>
    <w:rsid w:val="001A3F3F"/>
    <w:rsid w:val="00250A6E"/>
    <w:rsid w:val="002720CC"/>
    <w:rsid w:val="002A5791"/>
    <w:rsid w:val="00302528"/>
    <w:rsid w:val="003179C8"/>
    <w:rsid w:val="003411CE"/>
    <w:rsid w:val="0034138C"/>
    <w:rsid w:val="00371841"/>
    <w:rsid w:val="003E5D3B"/>
    <w:rsid w:val="00434927"/>
    <w:rsid w:val="00454B29"/>
    <w:rsid w:val="00520CE6"/>
    <w:rsid w:val="0056648D"/>
    <w:rsid w:val="00580E79"/>
    <w:rsid w:val="006173BD"/>
    <w:rsid w:val="00630D0F"/>
    <w:rsid w:val="00753A13"/>
    <w:rsid w:val="00853DE0"/>
    <w:rsid w:val="00861502"/>
    <w:rsid w:val="00861FF7"/>
    <w:rsid w:val="0088002A"/>
    <w:rsid w:val="008A0663"/>
    <w:rsid w:val="008E1BB4"/>
    <w:rsid w:val="009202F2"/>
    <w:rsid w:val="0098541E"/>
    <w:rsid w:val="00992392"/>
    <w:rsid w:val="009B34D8"/>
    <w:rsid w:val="009F01A7"/>
    <w:rsid w:val="00A02624"/>
    <w:rsid w:val="00A24DE4"/>
    <w:rsid w:val="00AD31B4"/>
    <w:rsid w:val="00AD65D5"/>
    <w:rsid w:val="00AF0040"/>
    <w:rsid w:val="00B35CF4"/>
    <w:rsid w:val="00C2647B"/>
    <w:rsid w:val="00C80C9C"/>
    <w:rsid w:val="00CA3CA7"/>
    <w:rsid w:val="00CD2526"/>
    <w:rsid w:val="00D20B70"/>
    <w:rsid w:val="00D45103"/>
    <w:rsid w:val="00D64D2D"/>
    <w:rsid w:val="00D80257"/>
    <w:rsid w:val="00DB6189"/>
    <w:rsid w:val="00DE04D7"/>
    <w:rsid w:val="00E129BB"/>
    <w:rsid w:val="00E40110"/>
    <w:rsid w:val="00F051A6"/>
    <w:rsid w:val="00F4593F"/>
    <w:rsid w:val="00F567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0C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8">
    <w:name w:val="Font Style18"/>
    <w:basedOn w:val="DefaultParagraphFont"/>
    <w:uiPriority w:val="99"/>
    <w:rsid w:val="000A3EB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uiPriority w:val="99"/>
    <w:rsid w:val="00302528"/>
    <w:rPr>
      <w:rFonts w:ascii="Times New Roman" w:hAnsi="Times New Roman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91</TotalTime>
  <Pages>2</Pages>
  <Words>688</Words>
  <Characters>3922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MALINA</dc:creator>
  <cp:keywords/>
  <dc:description/>
  <cp:lastModifiedBy>user</cp:lastModifiedBy>
  <cp:revision>32</cp:revision>
  <cp:lastPrinted>2016-01-14T12:34:00Z</cp:lastPrinted>
  <dcterms:created xsi:type="dcterms:W3CDTF">2016-01-13T08:19:00Z</dcterms:created>
  <dcterms:modified xsi:type="dcterms:W3CDTF">2016-01-15T08:24:00Z</dcterms:modified>
</cp:coreProperties>
</file>